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F33" w:rsidRPr="00A84402" w:rsidRDefault="00C9214D" w:rsidP="007F29C5">
      <w:pPr>
        <w:jc w:val="center"/>
        <w:rPr>
          <w:rFonts w:ascii="IranNastaliq" w:hAnsi="IranNastaliq" w:cs="IranNastaliq"/>
          <w:sz w:val="30"/>
          <w:szCs w:val="30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338455</wp:posOffset>
                </wp:positionV>
                <wp:extent cx="1371600" cy="790575"/>
                <wp:effectExtent l="0" t="0" r="1905" b="4445"/>
                <wp:wrapNone/>
                <wp:docPr id="3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71600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E7F33" w:rsidRPr="00B023EF" w:rsidRDefault="007E7F33" w:rsidP="0004526B">
                            <w:pPr>
                              <w:spacing w:line="264" w:lineRule="auto"/>
                              <w:rPr>
                                <w:rFonts w:cs="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تاريخ ..................................... </w:t>
                            </w:r>
                          </w:p>
                          <w:p w:rsidR="007E7F33" w:rsidRPr="00B023EF" w:rsidRDefault="007E7F33" w:rsidP="0004526B">
                            <w:pPr>
                              <w:spacing w:line="264" w:lineRule="auto"/>
                              <w:rPr>
                                <w:rFonts w:cs="Zar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شمار</w:t>
                            </w:r>
                            <w:r w:rsidR="0004526B"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ه</w:t>
                            </w: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 xml:space="preserve"> .....................................</w:t>
                            </w:r>
                          </w:p>
                          <w:p w:rsidR="007E7F33" w:rsidRPr="00B023EF" w:rsidRDefault="007E7F33" w:rsidP="0004526B">
                            <w:pPr>
                              <w:spacing w:line="264" w:lineRule="auto"/>
                              <w:rPr>
                                <w:rFonts w:cs="Zar"/>
                                <w:sz w:val="20"/>
                                <w:szCs w:val="20"/>
                                <w:lang w:bidi="fa-IR"/>
                              </w:rPr>
                            </w:pPr>
                            <w:r w:rsidRPr="00B023EF">
                              <w:rPr>
                                <w:rFonts w:cs="Zar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پيوست 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5" o:spid="_x0000_s1026" style="position:absolute;left:0;text-align:left;margin-left:0;margin-top:26.65pt;width:108pt;height:62.2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" stroked="f">
                <v:textbox>
                  <w:txbxContent>
                    <w:p w:rsidR="007E7F33" w:rsidRPr="00B023EF" w:rsidRDefault="007E7F33" w:rsidP="0004526B">
                      <w:pPr>
                        <w:spacing w:line="264" w:lineRule="auto"/>
                        <w:rPr>
                          <w:rFonts w:cs="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تاريخ ..................................... </w:t>
                      </w:r>
                    </w:p>
                    <w:p w:rsidR="007E7F33" w:rsidRPr="00B023EF" w:rsidRDefault="007E7F33" w:rsidP="0004526B">
                      <w:pPr>
                        <w:spacing w:line="264" w:lineRule="auto"/>
                        <w:rPr>
                          <w:rFonts w:cs="Zar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>شمار</w:t>
                      </w:r>
                      <w:r w:rsidR="0004526B"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>ه</w:t>
                      </w: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 xml:space="preserve"> .....................................</w:t>
                      </w:r>
                    </w:p>
                    <w:p w:rsidR="007E7F33" w:rsidRPr="00B023EF" w:rsidRDefault="007E7F33" w:rsidP="0004526B">
                      <w:pPr>
                        <w:spacing w:line="264" w:lineRule="auto"/>
                        <w:rPr>
                          <w:rFonts w:cs="Zar"/>
                          <w:sz w:val="20"/>
                          <w:szCs w:val="20"/>
                          <w:lang w:bidi="fa-IR"/>
                        </w:rPr>
                      </w:pPr>
                      <w:r w:rsidRPr="00B023EF">
                        <w:rPr>
                          <w:rFonts w:cs="Zar" w:hint="cs"/>
                          <w:sz w:val="20"/>
                          <w:szCs w:val="20"/>
                          <w:rtl/>
                          <w:lang w:bidi="fa-IR"/>
                        </w:rPr>
                        <w:t>پيوست ...................................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B023EF">
        <w:rPr>
          <w:noProof/>
          <w:rtl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5911122</wp:posOffset>
            </wp:positionH>
            <wp:positionV relativeFrom="paragraph">
              <wp:posOffset>316880</wp:posOffset>
            </wp:positionV>
            <wp:extent cx="917653" cy="914400"/>
            <wp:effectExtent l="19050" t="0" r="0" b="0"/>
            <wp:wrapNone/>
            <wp:docPr id="1" name="Picture 14" descr="I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U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8676" t="9132" r="9132" b="86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7653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2529" w:rsidRPr="00A84402">
        <w:rPr>
          <w:rFonts w:ascii="IranNastaliq" w:hAnsi="IranNastaliq" w:cs="IranNastaliq"/>
          <w:noProof/>
          <w:sz w:val="30"/>
          <w:szCs w:val="30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5767705</wp:posOffset>
            </wp:positionH>
            <wp:positionV relativeFrom="paragraph">
              <wp:posOffset>229235</wp:posOffset>
            </wp:positionV>
            <wp:extent cx="915035" cy="915035"/>
            <wp:effectExtent l="19050" t="0" r="0" b="0"/>
            <wp:wrapNone/>
            <wp:docPr id="16" name="Picture 16" descr="I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U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100000" contrast="100000"/>
                    </a:blip>
                    <a:srcRect l="8624" t="9123" r="9123" b="8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035" cy="915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7F33" w:rsidRPr="00A84402">
        <w:rPr>
          <w:rFonts w:ascii="IranNastaliq" w:hAnsi="IranNastaliq" w:cs="IranNastaliq"/>
          <w:sz w:val="30"/>
          <w:szCs w:val="30"/>
          <w:rtl/>
          <w:lang w:bidi="fa-IR"/>
        </w:rPr>
        <w:t>بسمه تعالي</w:t>
      </w:r>
    </w:p>
    <w:p w:rsidR="00E74033" w:rsidRPr="0023499A" w:rsidRDefault="00E74033" w:rsidP="007F29C5">
      <w:pPr>
        <w:ind w:firstLine="1558"/>
        <w:rPr>
          <w:rFonts w:cs="B Zar"/>
          <w:lang w:bidi="fa-IR"/>
        </w:rPr>
      </w:pPr>
      <w:r w:rsidRPr="0023499A">
        <w:rPr>
          <w:rFonts w:cs="B Zar" w:hint="cs"/>
          <w:sz w:val="22"/>
          <w:szCs w:val="22"/>
          <w:rtl/>
          <w:lang w:bidi="fa-IR"/>
        </w:rPr>
        <w:t>دانشگاه صنعتي اصفهان</w:t>
      </w:r>
    </w:p>
    <w:p w:rsidR="007E7F33" w:rsidRPr="00A84402" w:rsidRDefault="007E7F33" w:rsidP="007F29C5">
      <w:pPr>
        <w:ind w:firstLine="1558"/>
        <w:rPr>
          <w:sz w:val="12"/>
          <w:szCs w:val="12"/>
          <w:lang w:bidi="fa-IR"/>
        </w:rPr>
      </w:pPr>
    </w:p>
    <w:p w:rsidR="00A84402" w:rsidRPr="00B023EF" w:rsidRDefault="00AC62D5" w:rsidP="007F29C5">
      <w:pPr>
        <w:ind w:firstLine="1558"/>
        <w:rPr>
          <w:rFonts w:cs="Zar"/>
          <w:b/>
          <w:bCs/>
          <w:color w:val="000000" w:themeColor="text1"/>
          <w:rtl/>
          <w:lang w:bidi="fa-IR"/>
        </w:rPr>
      </w:pPr>
      <w:r>
        <w:rPr>
          <w:rFonts w:cs="Zar" w:hint="cs"/>
          <w:b/>
          <w:bCs/>
          <w:color w:val="000000" w:themeColor="text1"/>
          <w:rtl/>
          <w:lang w:bidi="fa-IR"/>
        </w:rPr>
        <w:t xml:space="preserve">دانشکده </w:t>
      </w:r>
      <w:r w:rsidR="00D6772A">
        <w:rPr>
          <w:rFonts w:cs="Zar" w:hint="cs"/>
          <w:b/>
          <w:bCs/>
          <w:color w:val="000000" w:themeColor="text1"/>
          <w:rtl/>
          <w:lang w:bidi="fa-IR"/>
        </w:rPr>
        <w:t>کشاورزي</w:t>
      </w:r>
    </w:p>
    <w:p w:rsidR="00A84402" w:rsidRPr="005D76B7" w:rsidRDefault="00A84402" w:rsidP="007F29C5">
      <w:pPr>
        <w:ind w:firstLine="1558"/>
        <w:rPr>
          <w:sz w:val="2"/>
          <w:szCs w:val="2"/>
          <w:lang w:bidi="fa-IR"/>
        </w:rPr>
      </w:pPr>
    </w:p>
    <w:p w:rsidR="007E7F33" w:rsidRPr="00B023EF" w:rsidRDefault="00D6772A" w:rsidP="007F29C5">
      <w:pPr>
        <w:ind w:firstLine="1558"/>
        <w:rPr>
          <w:rFonts w:cs="Zar"/>
          <w:b/>
          <w:bCs/>
          <w:color w:val="FFFFFF"/>
          <w:sz w:val="28"/>
          <w:szCs w:val="28"/>
          <w:lang w:bidi="fa-IR"/>
        </w:rPr>
      </w:pP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اصفهان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-</w:t>
      </w: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 كدپستي  83111-84156 -  تلفن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33912255</w:t>
      </w: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-</w:t>
      </w:r>
      <w:r w:rsidRPr="00D6772A">
        <w:rPr>
          <w:rFonts w:ascii="Arial" w:hAnsi="Arial" w:cs="Zar"/>
          <w:b/>
          <w:bCs/>
          <w:sz w:val="18"/>
          <w:szCs w:val="18"/>
          <w:rtl/>
          <w:lang w:bidi="fa-IR"/>
        </w:rPr>
        <w:t xml:space="preserve"> دورنويس </w:t>
      </w:r>
      <w:r w:rsidRPr="00D6772A">
        <w:rPr>
          <w:rFonts w:ascii="Arial" w:hAnsi="Arial" w:cs="Zar" w:hint="cs"/>
          <w:b/>
          <w:bCs/>
          <w:sz w:val="18"/>
          <w:szCs w:val="18"/>
          <w:rtl/>
          <w:lang w:bidi="fa-IR"/>
        </w:rPr>
        <w:t>33912254</w:t>
      </w:r>
      <w:r w:rsidR="007E7F33" w:rsidRPr="00B023EF">
        <w:rPr>
          <w:rFonts w:cs="Zar" w:hint="cs"/>
          <w:b/>
          <w:bCs/>
          <w:color w:val="FFFFFF"/>
          <w:sz w:val="30"/>
          <w:szCs w:val="30"/>
          <w:rtl/>
          <w:lang w:bidi="fa-IR"/>
        </w:rPr>
        <w:t>عمران</w:t>
      </w:r>
    </w:p>
    <w:p w:rsidR="007E7F33" w:rsidRDefault="00C9214D" w:rsidP="007F29C5">
      <w:pPr>
        <w:rPr>
          <w:sz w:val="10"/>
          <w:szCs w:val="10"/>
          <w:rtl/>
          <w:lang w:bidi="fa-IR"/>
        </w:rPr>
      </w:pPr>
      <w:r>
        <w:rPr>
          <w:rFonts w:cs="Za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-280670</wp:posOffset>
                </wp:positionH>
                <wp:positionV relativeFrom="paragraph">
                  <wp:posOffset>1270</wp:posOffset>
                </wp:positionV>
                <wp:extent cx="7379970" cy="0"/>
                <wp:effectExtent l="12700" t="13970" r="8255" b="5080"/>
                <wp:wrapNone/>
                <wp:docPr id="2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73799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B9ED49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3" o:spid="_x0000_s1026" type="#_x0000_t32" style="position:absolute;margin-left:-22.1pt;margin-top:.1pt;width:581.1pt;height:0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"/>
            </w:pict>
          </mc:Fallback>
        </mc:AlternateContent>
      </w:r>
    </w:p>
    <w:p w:rsidR="007F29C5" w:rsidRPr="00F13381" w:rsidRDefault="007F29C5" w:rsidP="007F29C5">
      <w:pPr>
        <w:jc w:val="center"/>
        <w:rPr>
          <w:rFonts w:cs="B Zar"/>
          <w:b/>
          <w:bCs/>
          <w:sz w:val="28"/>
          <w:szCs w:val="28"/>
          <w:rtl/>
          <w:lang w:bidi="fa-IR"/>
        </w:rPr>
      </w:pPr>
      <w:r w:rsidRPr="00F13381">
        <w:rPr>
          <w:rFonts w:cs="B Zar" w:hint="cs"/>
          <w:b/>
          <w:bCs/>
          <w:sz w:val="28"/>
          <w:szCs w:val="28"/>
          <w:rtl/>
          <w:lang w:bidi="fa-IR"/>
        </w:rPr>
        <w:t>فرم درخواست تمديد سنوات دانشجويان</w:t>
      </w:r>
      <w:r w:rsidR="00F13381">
        <w:rPr>
          <w:rFonts w:cs="B Zar" w:hint="cs"/>
          <w:b/>
          <w:bCs/>
          <w:sz w:val="28"/>
          <w:szCs w:val="28"/>
          <w:rtl/>
          <w:lang w:bidi="fa-IR"/>
        </w:rPr>
        <w:t xml:space="preserve"> </w:t>
      </w:r>
      <w:r w:rsidRPr="00F13381">
        <w:rPr>
          <w:rFonts w:cs="Calibri" w:hint="cs"/>
          <w:b/>
          <w:bCs/>
          <w:sz w:val="28"/>
          <w:szCs w:val="28"/>
          <w:rtl/>
          <w:lang w:bidi="fa-IR"/>
        </w:rPr>
        <w:t>"</w:t>
      </w:r>
      <w:r w:rsidRPr="00F13381">
        <w:rPr>
          <w:rFonts w:cs="B Zar" w:hint="cs"/>
          <w:b/>
          <w:bCs/>
          <w:sz w:val="28"/>
          <w:szCs w:val="28"/>
          <w:rtl/>
          <w:lang w:bidi="fa-IR"/>
        </w:rPr>
        <w:t>دكتري</w:t>
      </w:r>
      <w:r w:rsidRPr="00F13381">
        <w:rPr>
          <w:rFonts w:cs="Calibri" w:hint="cs"/>
          <w:b/>
          <w:bCs/>
          <w:sz w:val="28"/>
          <w:szCs w:val="28"/>
          <w:rtl/>
          <w:lang w:bidi="fa-IR"/>
        </w:rPr>
        <w:t>"</w:t>
      </w:r>
      <w:r w:rsidRPr="00F13381">
        <w:rPr>
          <w:rFonts w:cs="B Zar" w:hint="cs"/>
          <w:b/>
          <w:bCs/>
          <w:sz w:val="28"/>
          <w:szCs w:val="28"/>
          <w:rtl/>
          <w:lang w:bidi="fa-IR"/>
        </w:rPr>
        <w:t xml:space="preserve"> دانشگاه صنعتي اصفهان</w:t>
      </w:r>
    </w:p>
    <w:tbl>
      <w:tblPr>
        <w:tblStyle w:val="TableGrid"/>
        <w:tblpPr w:leftFromText="180" w:rightFromText="180" w:vertAnchor="text" w:horzAnchor="margin" w:tblpXSpec="center" w:tblpY="516"/>
        <w:tblW w:w="10744" w:type="dxa"/>
        <w:tblLook w:val="04A0" w:firstRow="1" w:lastRow="0" w:firstColumn="1" w:lastColumn="0" w:noHBand="0" w:noVBand="1"/>
      </w:tblPr>
      <w:tblGrid>
        <w:gridCol w:w="10744"/>
      </w:tblGrid>
      <w:tr w:rsidR="007F29C5" w:rsidRPr="007F29C5" w:rsidTr="007F29C5">
        <w:trPr>
          <w:trHeight w:val="737"/>
        </w:trPr>
        <w:tc>
          <w:tcPr>
            <w:tcW w:w="10744" w:type="dxa"/>
          </w:tcPr>
          <w:p w:rsidR="007F29C5" w:rsidRPr="007F29C5" w:rsidRDefault="007F29C5" w:rsidP="007F29C5">
            <w:pPr>
              <w:rPr>
                <w:rFonts w:cs="B Zar"/>
                <w:rtl/>
                <w:lang w:bidi="fa-IR"/>
              </w:rPr>
            </w:pPr>
            <w:r w:rsidRPr="007F29C5">
              <w:rPr>
                <w:rFonts w:cs="B Zar" w:hint="cs"/>
                <w:rtl/>
                <w:lang w:bidi="fa-IR"/>
              </w:rPr>
              <w:t xml:space="preserve">نام و نام خانوادگي:                                              شماره دانشجويي:                               رشته : </w:t>
            </w:r>
          </w:p>
          <w:p w:rsidR="007F29C5" w:rsidRPr="007F29C5" w:rsidRDefault="007F29C5" w:rsidP="007F29C5">
            <w:pPr>
              <w:rPr>
                <w:rFonts w:cs="B Zar"/>
                <w:rtl/>
                <w:lang w:bidi="fa-IR"/>
              </w:rPr>
            </w:pPr>
            <w:r w:rsidRPr="007F29C5">
              <w:rPr>
                <w:rFonts w:cs="B Zar" w:hint="cs"/>
                <w:rtl/>
                <w:lang w:bidi="fa-IR"/>
              </w:rPr>
              <w:t>دوره: نوبت اول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 w:rsidRPr="007F29C5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7F29C5">
              <w:rPr>
                <w:rFonts w:cs="B Zar" w:hint="cs"/>
                <w:rtl/>
                <w:lang w:bidi="fa-IR"/>
              </w:rPr>
              <w:t xml:space="preserve">   </w:t>
            </w:r>
            <w:r>
              <w:rPr>
                <w:rFonts w:cs="B Zar" w:hint="cs"/>
                <w:rtl/>
                <w:lang w:bidi="fa-IR"/>
              </w:rPr>
              <w:t xml:space="preserve">       </w:t>
            </w:r>
            <w:r w:rsidRPr="007F29C5">
              <w:rPr>
                <w:rFonts w:cs="B Zar" w:hint="cs"/>
                <w:rtl/>
                <w:lang w:bidi="fa-IR"/>
              </w:rPr>
              <w:t>نوبت دوم</w:t>
            </w:r>
            <w:r>
              <w:rPr>
                <w:rFonts w:cs="B Zar" w:hint="cs"/>
                <w:rtl/>
                <w:lang w:bidi="fa-IR"/>
              </w:rPr>
              <w:t xml:space="preserve"> </w:t>
            </w:r>
            <w:r w:rsidRPr="007F29C5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7F29C5">
              <w:rPr>
                <w:rFonts w:cs="B Zar" w:hint="cs"/>
                <w:rtl/>
                <w:lang w:bidi="fa-IR"/>
              </w:rPr>
              <w:t xml:space="preserve">   </w:t>
            </w:r>
            <w:r>
              <w:rPr>
                <w:rFonts w:cs="B Zar" w:hint="cs"/>
                <w:rtl/>
                <w:lang w:bidi="fa-IR"/>
              </w:rPr>
              <w:t xml:space="preserve">        </w:t>
            </w:r>
            <w:r w:rsidRPr="007F29C5">
              <w:rPr>
                <w:rFonts w:cs="B Zar" w:hint="cs"/>
                <w:rtl/>
                <w:lang w:bidi="fa-IR"/>
              </w:rPr>
              <w:t>پرديس</w:t>
            </w:r>
            <w:r w:rsidRPr="007F29C5">
              <w:rPr>
                <w:rFonts w:ascii="Cambria Math" w:hAnsi="Cambria Math" w:cs="Cambria Math" w:hint="cs"/>
                <w:rtl/>
                <w:lang w:bidi="fa-IR"/>
              </w:rPr>
              <w:t>⃝</w:t>
            </w:r>
            <w:r w:rsidRPr="007F29C5">
              <w:rPr>
                <w:rFonts w:cs="B Zar" w:hint="cs"/>
                <w:rtl/>
                <w:lang w:bidi="fa-IR"/>
              </w:rPr>
              <w:t xml:space="preserve">       تاريخ تصويب پروپوزال :                  تعداد واحد گذرانده:       تعداد واحد باقيمانده:    معدل كل :</w:t>
            </w:r>
          </w:p>
          <w:p w:rsidR="007F29C5" w:rsidRPr="007F29C5" w:rsidRDefault="007F29C5" w:rsidP="007F29C5">
            <w:pPr>
              <w:rPr>
                <w:rFonts w:cs="B Zar"/>
                <w:lang w:bidi="fa-IR"/>
              </w:rPr>
            </w:pPr>
            <w:r w:rsidRPr="007F29C5">
              <w:rPr>
                <w:rFonts w:cs="B Zar" w:hint="cs"/>
                <w:rtl/>
                <w:lang w:bidi="fa-IR"/>
              </w:rPr>
              <w:t xml:space="preserve">  </w:t>
            </w:r>
          </w:p>
        </w:tc>
      </w:tr>
    </w:tbl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الف) مشخصات دانشجو :</w:t>
      </w:r>
    </w:p>
    <w:p w:rsidR="007F29C5" w:rsidRDefault="007F29C5" w:rsidP="007F29C5">
      <w:pPr>
        <w:rPr>
          <w:rFonts w:cs="B Zar"/>
          <w:b/>
          <w:bCs/>
          <w:rtl/>
          <w:lang w:bidi="fa-IR"/>
        </w:rPr>
      </w:pP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ب)عنوان پايان نامه: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7F29C5" w:rsidRPr="007F29C5" w:rsidTr="007F29C5">
        <w:trPr>
          <w:trHeight w:val="557"/>
        </w:trPr>
        <w:tc>
          <w:tcPr>
            <w:tcW w:w="10773" w:type="dxa"/>
          </w:tcPr>
          <w:p w:rsidR="007F29C5" w:rsidRPr="007F29C5" w:rsidRDefault="007F29C5" w:rsidP="007F29C5">
            <w:pPr>
              <w:rPr>
                <w:rFonts w:cs="B Zar"/>
                <w:lang w:bidi="fa-IR"/>
              </w:rPr>
            </w:pPr>
          </w:p>
        </w:tc>
      </w:tr>
    </w:tbl>
    <w:p w:rsidR="007F29C5" w:rsidRDefault="007F29C5" w:rsidP="007F29C5">
      <w:pPr>
        <w:rPr>
          <w:rFonts w:cs="B Zar"/>
          <w:b/>
          <w:bCs/>
          <w:rtl/>
          <w:lang w:bidi="fa-IR"/>
        </w:rPr>
      </w:pP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ج) دلايل تاخير در تكميل رساله(ارائه مستندات الزاميست)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7F29C5" w:rsidRPr="007F29C5" w:rsidTr="007F29C5">
        <w:trPr>
          <w:trHeight w:val="557"/>
        </w:trPr>
        <w:tc>
          <w:tcPr>
            <w:tcW w:w="10773" w:type="dxa"/>
          </w:tcPr>
          <w:p w:rsidR="007F29C5" w:rsidRPr="007F29C5" w:rsidRDefault="007F29C5" w:rsidP="007F29C5">
            <w:pPr>
              <w:tabs>
                <w:tab w:val="left" w:pos="195"/>
              </w:tabs>
              <w:rPr>
                <w:rFonts w:cs="B Zar"/>
                <w:rtl/>
                <w:lang w:bidi="fa-IR"/>
              </w:rPr>
            </w:pPr>
            <w:r w:rsidRPr="007F29C5">
              <w:rPr>
                <w:rFonts w:cs="B Zar" w:hint="cs"/>
                <w:rtl/>
                <w:lang w:bidi="fa-IR"/>
              </w:rPr>
              <w:t xml:space="preserve">تاريخ ارسال مقاله:                                                                       تاريخ پذيرش مقاله:                                                                   </w:t>
            </w:r>
          </w:p>
          <w:p w:rsidR="007F29C5" w:rsidRPr="007F29C5" w:rsidRDefault="007F29C5" w:rsidP="007F29C5">
            <w:pPr>
              <w:tabs>
                <w:tab w:val="left" w:pos="195"/>
              </w:tabs>
              <w:rPr>
                <w:rFonts w:cs="B Zar"/>
                <w:b/>
                <w:bCs/>
                <w:lang w:bidi="fa-IR"/>
              </w:rPr>
            </w:pPr>
            <w:r w:rsidRPr="007F29C5">
              <w:rPr>
                <w:rFonts w:cs="B Zar" w:hint="cs"/>
                <w:rtl/>
                <w:lang w:bidi="fa-IR"/>
              </w:rPr>
              <w:t xml:space="preserve">توضيحات :                                                                                                                                                                                       </w:t>
            </w:r>
          </w:p>
        </w:tc>
      </w:tr>
    </w:tbl>
    <w:p w:rsidR="007F29C5" w:rsidRDefault="007F29C5" w:rsidP="007F29C5">
      <w:pPr>
        <w:rPr>
          <w:rFonts w:cs="B Zar"/>
          <w:b/>
          <w:bCs/>
          <w:rtl/>
          <w:lang w:bidi="fa-IR"/>
        </w:rPr>
      </w:pP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ه) ميزان حضور و چگونگي مراجعه دانشجو به استاد راهنما به تفكيك نيمسال هاي تحصيلي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7F29C5" w:rsidRPr="007F29C5" w:rsidTr="007F29C5">
        <w:trPr>
          <w:trHeight w:val="741"/>
        </w:trPr>
        <w:tc>
          <w:tcPr>
            <w:tcW w:w="10773" w:type="dxa"/>
          </w:tcPr>
          <w:p w:rsidR="007F29C5" w:rsidRPr="007F29C5" w:rsidRDefault="007F29C5" w:rsidP="007F29C5">
            <w:pPr>
              <w:rPr>
                <w:rFonts w:cs="B Zar"/>
                <w:lang w:bidi="fa-IR"/>
              </w:rPr>
            </w:pPr>
          </w:p>
        </w:tc>
      </w:tr>
    </w:tbl>
    <w:p w:rsidR="007F29C5" w:rsidRDefault="007F29C5" w:rsidP="007F29C5">
      <w:pPr>
        <w:rPr>
          <w:rFonts w:cs="B Zar"/>
          <w:b/>
          <w:bCs/>
          <w:rtl/>
          <w:lang w:bidi="fa-IR"/>
        </w:rPr>
      </w:pP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و) تاريخ تقريبي دفاع: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7F29C5" w:rsidRPr="007F29C5" w:rsidTr="007F29C5">
        <w:tc>
          <w:tcPr>
            <w:tcW w:w="10773" w:type="dxa"/>
          </w:tcPr>
          <w:p w:rsidR="007F29C5" w:rsidRPr="00F13381" w:rsidRDefault="007F29C5" w:rsidP="007F29C5">
            <w:pPr>
              <w:rPr>
                <w:rFonts w:cs="B Zar"/>
                <w:lang w:bidi="fa-IR"/>
              </w:rPr>
            </w:pPr>
          </w:p>
        </w:tc>
      </w:tr>
    </w:tbl>
    <w:p w:rsidR="007F29C5" w:rsidRPr="007F29C5" w:rsidRDefault="007F29C5" w:rsidP="007F29C5">
      <w:pPr>
        <w:jc w:val="right"/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امضاي دانشجو</w:t>
      </w:r>
    </w:p>
    <w:p w:rsidR="007F29C5" w:rsidRPr="007F29C5" w:rsidRDefault="007F29C5" w:rsidP="007F29C5">
      <w:pPr>
        <w:rPr>
          <w:rFonts w:cs="B Zar"/>
          <w:rtl/>
          <w:lang w:bidi="fa-IR"/>
        </w:rPr>
      </w:pPr>
      <w:r w:rsidRPr="007F29C5">
        <w:rPr>
          <w:rFonts w:cs="B Zar" w:hint="cs"/>
          <w:rtl/>
          <w:lang w:bidi="fa-IR"/>
        </w:rPr>
        <w:t>اين قسمت توسط استاد راهنما تكميل گردد:</w:t>
      </w: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ح) مشخصات استاد راهنما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7F29C5" w:rsidRPr="007F29C5" w:rsidTr="007F29C5">
        <w:trPr>
          <w:trHeight w:val="512"/>
        </w:trPr>
        <w:tc>
          <w:tcPr>
            <w:tcW w:w="10773" w:type="dxa"/>
          </w:tcPr>
          <w:p w:rsidR="007F29C5" w:rsidRPr="007F29C5" w:rsidRDefault="007F29C5" w:rsidP="007F29C5">
            <w:pPr>
              <w:rPr>
                <w:rFonts w:cs="B Zar"/>
                <w:lang w:bidi="fa-IR"/>
              </w:rPr>
            </w:pPr>
            <w:r w:rsidRPr="007F29C5">
              <w:rPr>
                <w:rFonts w:cs="B Zar" w:hint="cs"/>
                <w:rtl/>
                <w:lang w:bidi="fa-IR"/>
              </w:rPr>
              <w:t xml:space="preserve">نام و نام خانوادگي:                                                           گروه آموزشي:                                                                                       </w:t>
            </w:r>
          </w:p>
        </w:tc>
      </w:tr>
    </w:tbl>
    <w:p w:rsidR="007F29C5" w:rsidRDefault="007F29C5" w:rsidP="007F29C5">
      <w:pPr>
        <w:rPr>
          <w:rFonts w:cs="B Zar"/>
          <w:b/>
          <w:bCs/>
          <w:rtl/>
          <w:lang w:bidi="fa-IR"/>
        </w:rPr>
      </w:pP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ط) توضيحات استاد راهنما درخصوص هر يك از بندهاي (ج) تا (و)</w:t>
      </w:r>
    </w:p>
    <w:tbl>
      <w:tblPr>
        <w:tblStyle w:val="TableGrid"/>
        <w:tblW w:w="10773" w:type="dxa"/>
        <w:tblInd w:w="-5" w:type="dxa"/>
        <w:tblLook w:val="04A0" w:firstRow="1" w:lastRow="0" w:firstColumn="1" w:lastColumn="0" w:noHBand="0" w:noVBand="1"/>
      </w:tblPr>
      <w:tblGrid>
        <w:gridCol w:w="10773"/>
      </w:tblGrid>
      <w:tr w:rsidR="007F29C5" w:rsidRPr="007F29C5" w:rsidTr="007F29C5">
        <w:trPr>
          <w:trHeight w:val="548"/>
        </w:trPr>
        <w:tc>
          <w:tcPr>
            <w:tcW w:w="10773" w:type="dxa"/>
          </w:tcPr>
          <w:p w:rsidR="007F29C5" w:rsidRPr="007F29C5" w:rsidRDefault="007F29C5" w:rsidP="007F29C5">
            <w:pPr>
              <w:rPr>
                <w:rFonts w:cs="B Zar"/>
                <w:lang w:bidi="fa-IR"/>
              </w:rPr>
            </w:pPr>
            <w:bookmarkStart w:id="0" w:name="_GoBack"/>
            <w:bookmarkEnd w:id="0"/>
          </w:p>
        </w:tc>
      </w:tr>
    </w:tbl>
    <w:p w:rsidR="007F29C5" w:rsidRDefault="007F29C5" w:rsidP="007F29C5">
      <w:pPr>
        <w:rPr>
          <w:rFonts w:cs="B Zar"/>
          <w:rtl/>
          <w:lang w:bidi="fa-IR"/>
        </w:rPr>
      </w:pPr>
    </w:p>
    <w:p w:rsidR="007F29C5" w:rsidRPr="007F29C5" w:rsidRDefault="007F29C5" w:rsidP="007F29C5">
      <w:pPr>
        <w:rPr>
          <w:rFonts w:ascii="Calibri" w:hAnsi="Calibri" w:cs="Calibri"/>
          <w:rtl/>
          <w:lang w:bidi="fa-IR"/>
        </w:rPr>
      </w:pPr>
      <w:r w:rsidRPr="007F29C5">
        <w:rPr>
          <w:rFonts w:cs="B Zar" w:hint="cs"/>
          <w:rtl/>
          <w:lang w:bidi="fa-IR"/>
        </w:rPr>
        <w:t xml:space="preserve">متن پايان نامه كامل و تحويل اينجانب شده است </w:t>
      </w:r>
      <w:r w:rsidRPr="007F29C5">
        <w:rPr>
          <w:rFonts w:ascii="Calibri" w:hAnsi="Calibri" w:cs="Calibri"/>
          <w:rtl/>
          <w:lang w:bidi="fa-IR"/>
        </w:rPr>
        <w:t>⃝</w:t>
      </w:r>
      <w:r w:rsidRPr="007F29C5">
        <w:rPr>
          <w:rFonts w:cs="B Zar" w:hint="cs"/>
          <w:rtl/>
          <w:lang w:bidi="fa-IR"/>
        </w:rPr>
        <w:t xml:space="preserve">                                  متن كامل پايان نامه تحويل اينجانب نشده است </w:t>
      </w:r>
      <w:r w:rsidRPr="007F29C5">
        <w:rPr>
          <w:rFonts w:ascii="Calibri" w:hAnsi="Calibri" w:cs="Calibri"/>
          <w:rtl/>
          <w:lang w:bidi="fa-IR"/>
        </w:rPr>
        <w:t>⃝</w:t>
      </w:r>
    </w:p>
    <w:p w:rsidR="007F29C5" w:rsidRDefault="007F29C5" w:rsidP="007F29C5">
      <w:pPr>
        <w:rPr>
          <w:rFonts w:cs="B Zar"/>
          <w:rtl/>
          <w:lang w:bidi="fa-IR"/>
        </w:rPr>
      </w:pPr>
    </w:p>
    <w:p w:rsidR="007F29C5" w:rsidRPr="007F29C5" w:rsidRDefault="007F29C5" w:rsidP="007F29C5">
      <w:pPr>
        <w:rPr>
          <w:rFonts w:ascii="Calibri" w:hAnsi="Calibri" w:cs="Calibri"/>
          <w:rtl/>
          <w:lang w:bidi="fa-IR"/>
        </w:rPr>
      </w:pPr>
      <w:r w:rsidRPr="007F29C5">
        <w:rPr>
          <w:rFonts w:cs="B Zar" w:hint="cs"/>
          <w:rtl/>
          <w:lang w:bidi="fa-IR"/>
        </w:rPr>
        <w:t xml:space="preserve">بروندادهاي رساله بر اساس آيين نامه مصوب دانشگاه، كفايت لازم براي دفاع را دارد </w:t>
      </w:r>
      <w:r w:rsidRPr="007F29C5">
        <w:rPr>
          <w:rFonts w:ascii="Calibri" w:hAnsi="Calibri" w:cs="Calibri"/>
          <w:rtl/>
          <w:lang w:bidi="fa-IR"/>
        </w:rPr>
        <w:t>⃝</w:t>
      </w:r>
    </w:p>
    <w:p w:rsidR="007F29C5" w:rsidRPr="007F29C5" w:rsidRDefault="007F29C5" w:rsidP="007F29C5">
      <w:pPr>
        <w:rPr>
          <w:rFonts w:cs="B Zar"/>
          <w:rtl/>
          <w:lang w:bidi="fa-IR"/>
        </w:rPr>
      </w:pPr>
      <w:r w:rsidRPr="007F29C5">
        <w:rPr>
          <w:rFonts w:cs="B Zar" w:hint="cs"/>
          <w:rtl/>
          <w:lang w:bidi="fa-IR"/>
        </w:rPr>
        <w:t xml:space="preserve">بروندادهاي رساله بر اساس آيين نامه مصوب دانشگاه، كفايت لازم براي دفاع را </w:t>
      </w:r>
      <w:r>
        <w:rPr>
          <w:rFonts w:cs="B Zar" w:hint="cs"/>
          <w:rtl/>
          <w:lang w:bidi="fa-IR"/>
        </w:rPr>
        <w:t>ن</w:t>
      </w:r>
      <w:r w:rsidRPr="007F29C5">
        <w:rPr>
          <w:rFonts w:cs="B Zar" w:hint="cs"/>
          <w:rtl/>
          <w:lang w:bidi="fa-IR"/>
        </w:rPr>
        <w:t xml:space="preserve">دارد </w:t>
      </w:r>
      <w:r w:rsidRPr="007F29C5">
        <w:rPr>
          <w:rFonts w:ascii="Calibri" w:hAnsi="Calibri" w:cs="Calibri"/>
          <w:rtl/>
          <w:lang w:bidi="fa-IR"/>
        </w:rPr>
        <w:t>⃝</w:t>
      </w: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  <w:r w:rsidRPr="007F29C5">
        <w:rPr>
          <w:rFonts w:cs="B Zar" w:hint="cs"/>
          <w:b/>
          <w:bCs/>
          <w:rtl/>
          <w:lang w:bidi="fa-IR"/>
        </w:rPr>
        <w:t>امضاي استاد راهنما                                                          نام و نام خانوادگي سرپرست تحصيلات تكميلي دانشكده</w:t>
      </w:r>
    </w:p>
    <w:p w:rsidR="007F29C5" w:rsidRPr="007F29C5" w:rsidRDefault="007F29C5" w:rsidP="007F29C5">
      <w:pPr>
        <w:rPr>
          <w:rFonts w:cs="B Zar"/>
          <w:b/>
          <w:bCs/>
          <w:rtl/>
          <w:lang w:bidi="fa-IR"/>
        </w:rPr>
      </w:pPr>
    </w:p>
    <w:p w:rsidR="00D61481" w:rsidRDefault="00D61481" w:rsidP="007F29C5">
      <w:pPr>
        <w:rPr>
          <w:sz w:val="10"/>
          <w:szCs w:val="10"/>
          <w:lang w:bidi="fa-IR"/>
        </w:rPr>
      </w:pPr>
    </w:p>
    <w:sectPr w:rsidR="00D61481" w:rsidSect="006C4F8E">
      <w:pgSz w:w="11906" w:h="16838" w:code="9"/>
      <w:pgMar w:top="180" w:right="567" w:bottom="249" w:left="567" w:header="709" w:footer="3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4856" w:rsidRDefault="001D4856">
      <w:r>
        <w:separator/>
      </w:r>
    </w:p>
  </w:endnote>
  <w:endnote w:type="continuationSeparator" w:id="0">
    <w:p w:rsidR="001D4856" w:rsidRDefault="001D48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4856" w:rsidRDefault="001D4856">
      <w:r>
        <w:separator/>
      </w:r>
    </w:p>
  </w:footnote>
  <w:footnote w:type="continuationSeparator" w:id="0">
    <w:p w:rsidR="001D4856" w:rsidRDefault="001D48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5B6"/>
    <w:rsid w:val="00037C0F"/>
    <w:rsid w:val="0004526B"/>
    <w:rsid w:val="00077CAE"/>
    <w:rsid w:val="000963F1"/>
    <w:rsid w:val="000A05B6"/>
    <w:rsid w:val="000B2627"/>
    <w:rsid w:val="000E4ADC"/>
    <w:rsid w:val="000E5BF2"/>
    <w:rsid w:val="000F4311"/>
    <w:rsid w:val="00130AE6"/>
    <w:rsid w:val="0017323B"/>
    <w:rsid w:val="00192A6E"/>
    <w:rsid w:val="001A539C"/>
    <w:rsid w:val="001B3BE0"/>
    <w:rsid w:val="001D4856"/>
    <w:rsid w:val="0023499A"/>
    <w:rsid w:val="00246EF7"/>
    <w:rsid w:val="002546A8"/>
    <w:rsid w:val="00286959"/>
    <w:rsid w:val="002C4293"/>
    <w:rsid w:val="002C448F"/>
    <w:rsid w:val="00316064"/>
    <w:rsid w:val="00324B07"/>
    <w:rsid w:val="003323CA"/>
    <w:rsid w:val="0038149A"/>
    <w:rsid w:val="003858AF"/>
    <w:rsid w:val="003A20DD"/>
    <w:rsid w:val="003B0413"/>
    <w:rsid w:val="003D111C"/>
    <w:rsid w:val="00443EDE"/>
    <w:rsid w:val="004B3163"/>
    <w:rsid w:val="004B7BF0"/>
    <w:rsid w:val="004D1C5B"/>
    <w:rsid w:val="004E20B1"/>
    <w:rsid w:val="004E45F8"/>
    <w:rsid w:val="00560C5E"/>
    <w:rsid w:val="005D76B7"/>
    <w:rsid w:val="005E0B7F"/>
    <w:rsid w:val="005F5B03"/>
    <w:rsid w:val="00643309"/>
    <w:rsid w:val="006C4F8E"/>
    <w:rsid w:val="006F04EF"/>
    <w:rsid w:val="0071492C"/>
    <w:rsid w:val="0073350E"/>
    <w:rsid w:val="00734E66"/>
    <w:rsid w:val="007A03B9"/>
    <w:rsid w:val="007A55D8"/>
    <w:rsid w:val="007C2BBA"/>
    <w:rsid w:val="007C5F63"/>
    <w:rsid w:val="007D7396"/>
    <w:rsid w:val="007E7F33"/>
    <w:rsid w:val="007F29C5"/>
    <w:rsid w:val="00825181"/>
    <w:rsid w:val="008325BA"/>
    <w:rsid w:val="00870628"/>
    <w:rsid w:val="00896C5A"/>
    <w:rsid w:val="0096709D"/>
    <w:rsid w:val="0097035E"/>
    <w:rsid w:val="00980270"/>
    <w:rsid w:val="009D465F"/>
    <w:rsid w:val="00A23E18"/>
    <w:rsid w:val="00A251FD"/>
    <w:rsid w:val="00A40CA2"/>
    <w:rsid w:val="00A82632"/>
    <w:rsid w:val="00A84402"/>
    <w:rsid w:val="00AC62D5"/>
    <w:rsid w:val="00AE53F1"/>
    <w:rsid w:val="00AF199C"/>
    <w:rsid w:val="00B023EF"/>
    <w:rsid w:val="00B2254E"/>
    <w:rsid w:val="00B3062F"/>
    <w:rsid w:val="00B600B0"/>
    <w:rsid w:val="00B8014F"/>
    <w:rsid w:val="00B84634"/>
    <w:rsid w:val="00BD28E6"/>
    <w:rsid w:val="00BE4674"/>
    <w:rsid w:val="00BF209B"/>
    <w:rsid w:val="00C01DA7"/>
    <w:rsid w:val="00C261AD"/>
    <w:rsid w:val="00C34FC3"/>
    <w:rsid w:val="00C72BDA"/>
    <w:rsid w:val="00C9214D"/>
    <w:rsid w:val="00CD2BC2"/>
    <w:rsid w:val="00D15AED"/>
    <w:rsid w:val="00D35FA1"/>
    <w:rsid w:val="00D601DF"/>
    <w:rsid w:val="00D61481"/>
    <w:rsid w:val="00D6772A"/>
    <w:rsid w:val="00D740F7"/>
    <w:rsid w:val="00DC2734"/>
    <w:rsid w:val="00DE2AA1"/>
    <w:rsid w:val="00DF4B9E"/>
    <w:rsid w:val="00E32E84"/>
    <w:rsid w:val="00E74033"/>
    <w:rsid w:val="00E82529"/>
    <w:rsid w:val="00ED7DD9"/>
    <w:rsid w:val="00F13381"/>
    <w:rsid w:val="00F52854"/>
    <w:rsid w:val="00F5301B"/>
    <w:rsid w:val="00F61E19"/>
    <w:rsid w:val="00FB282C"/>
    <w:rsid w:val="00FD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C3B8906-5CB6-45F4-9BA9-8678A5BE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492C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71492C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99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FB282C"/>
    <w:pPr>
      <w:bidi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B2254E"/>
    <w:rPr>
      <w:rFonts w:ascii="Tahoma" w:hAnsi="Tahoma" w:cs="Tahoma"/>
      <w:sz w:val="16"/>
      <w:szCs w:val="16"/>
    </w:rPr>
  </w:style>
  <w:style w:type="character" w:customStyle="1" w:styleId="Bodytext">
    <w:name w:val="Body text_"/>
    <w:basedOn w:val="DefaultParagraphFont"/>
    <w:link w:val="BodyText1"/>
    <w:rsid w:val="00D61481"/>
    <w:rPr>
      <w:rFonts w:ascii="Arial" w:eastAsia="Arial" w:hAnsi="Arial" w:cs="Arial"/>
      <w:b/>
      <w:bCs/>
      <w:sz w:val="22"/>
      <w:szCs w:val="22"/>
    </w:rPr>
  </w:style>
  <w:style w:type="character" w:customStyle="1" w:styleId="Tablecaption">
    <w:name w:val="Table caption_"/>
    <w:basedOn w:val="DefaultParagraphFont"/>
    <w:link w:val="Tablecaption0"/>
    <w:rsid w:val="00D61481"/>
    <w:rPr>
      <w:rFonts w:ascii="Arial" w:eastAsia="Arial" w:hAnsi="Arial" w:cs="Arial"/>
      <w:b/>
      <w:bCs/>
      <w:sz w:val="22"/>
      <w:szCs w:val="22"/>
    </w:rPr>
  </w:style>
  <w:style w:type="character" w:customStyle="1" w:styleId="Other">
    <w:name w:val="Other_"/>
    <w:basedOn w:val="DefaultParagraphFont"/>
    <w:link w:val="Other0"/>
    <w:rsid w:val="00D61481"/>
    <w:rPr>
      <w:rFonts w:ascii="Arial" w:eastAsia="Arial" w:hAnsi="Arial" w:cs="Arial"/>
      <w:b/>
      <w:bCs/>
      <w:sz w:val="22"/>
      <w:szCs w:val="22"/>
    </w:rPr>
  </w:style>
  <w:style w:type="character" w:customStyle="1" w:styleId="Heading2">
    <w:name w:val="Heading #2_"/>
    <w:basedOn w:val="DefaultParagraphFont"/>
    <w:link w:val="Heading20"/>
    <w:rsid w:val="00D61481"/>
    <w:rPr>
      <w:rFonts w:ascii="Arial" w:eastAsia="Arial" w:hAnsi="Arial" w:cs="Arial"/>
    </w:rPr>
  </w:style>
  <w:style w:type="paragraph" w:customStyle="1" w:styleId="BodyText1">
    <w:name w:val="Body Text1"/>
    <w:basedOn w:val="Normal"/>
    <w:link w:val="Bodytext"/>
    <w:qFormat/>
    <w:rsid w:val="00D61481"/>
    <w:pPr>
      <w:widowControl w:val="0"/>
      <w:spacing w:after="280"/>
      <w:ind w:firstLine="400"/>
    </w:pPr>
    <w:rPr>
      <w:rFonts w:ascii="Arial" w:eastAsia="Arial" w:hAnsi="Arial" w:cs="Arial"/>
      <w:b/>
      <w:bCs/>
      <w:sz w:val="22"/>
      <w:szCs w:val="22"/>
    </w:rPr>
  </w:style>
  <w:style w:type="paragraph" w:customStyle="1" w:styleId="Tablecaption0">
    <w:name w:val="Table caption"/>
    <w:basedOn w:val="Normal"/>
    <w:link w:val="Tablecaption"/>
    <w:rsid w:val="00D61481"/>
    <w:pPr>
      <w:widowControl w:val="0"/>
    </w:pPr>
    <w:rPr>
      <w:rFonts w:ascii="Arial" w:eastAsia="Arial" w:hAnsi="Arial" w:cs="Arial"/>
      <w:b/>
      <w:bCs/>
      <w:sz w:val="22"/>
      <w:szCs w:val="22"/>
    </w:rPr>
  </w:style>
  <w:style w:type="paragraph" w:customStyle="1" w:styleId="Other0">
    <w:name w:val="Other"/>
    <w:basedOn w:val="Normal"/>
    <w:link w:val="Other"/>
    <w:rsid w:val="00D61481"/>
    <w:pPr>
      <w:widowControl w:val="0"/>
      <w:spacing w:after="280"/>
      <w:ind w:firstLine="400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20">
    <w:name w:val="Heading #2"/>
    <w:basedOn w:val="Normal"/>
    <w:link w:val="Heading2"/>
    <w:rsid w:val="00D61481"/>
    <w:pPr>
      <w:widowControl w:val="0"/>
      <w:spacing w:after="1000"/>
      <w:ind w:firstLine="520"/>
      <w:outlineLvl w:val="1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rash\My%20Documents\Letter\A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A4</Template>
  <TotalTime>1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Hafezi_09133111593</Company>
  <LinksUpToDate>false</LinksUpToDate>
  <CharactersWithSpaces>1775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ParsTarh</dc:creator>
  <cp:keywords/>
  <dc:description/>
  <cp:lastModifiedBy>user</cp:lastModifiedBy>
  <cp:revision>3</cp:revision>
  <cp:lastPrinted>2026-09-06T08:51:00Z</cp:lastPrinted>
  <dcterms:created xsi:type="dcterms:W3CDTF">2026-09-21T08:00:00Z</dcterms:created>
  <dcterms:modified xsi:type="dcterms:W3CDTF">2026-09-21T08:07:00Z</dcterms:modified>
</cp:coreProperties>
</file>