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F33" w:rsidRPr="00A84402" w:rsidRDefault="00C9214D" w:rsidP="00D61481">
      <w:pPr>
        <w:jc w:val="center"/>
        <w:rPr>
          <w:rFonts w:ascii="IranNastaliq" w:hAnsi="IranNastaliq" w:cs="IranNastaliq"/>
          <w:sz w:val="30"/>
          <w:szCs w:val="30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338455</wp:posOffset>
                </wp:positionV>
                <wp:extent cx="1371600" cy="790575"/>
                <wp:effectExtent l="0" t="0" r="1905" b="4445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F33" w:rsidRPr="00B023EF" w:rsidRDefault="007E7F33" w:rsidP="0004526B">
                            <w:pPr>
                              <w:spacing w:line="264" w:lineRule="auto"/>
                              <w:rPr>
                                <w:rFonts w:cs="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تاريخ ..................................... </w:t>
                            </w:r>
                          </w:p>
                          <w:p w:rsidR="007E7F33" w:rsidRPr="00B023EF" w:rsidRDefault="007E7F33" w:rsidP="0004526B">
                            <w:pPr>
                              <w:spacing w:line="264" w:lineRule="auto"/>
                              <w:rPr>
                                <w:rFonts w:cs="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شمار</w:t>
                            </w:r>
                            <w:r w:rsidR="0004526B"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</w:t>
                            </w: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.....................................</w:t>
                            </w:r>
                          </w:p>
                          <w:p w:rsidR="007E7F33" w:rsidRPr="00B023EF" w:rsidRDefault="007E7F33" w:rsidP="0004526B">
                            <w:pPr>
                              <w:spacing w:line="264" w:lineRule="auto"/>
                              <w:rPr>
                                <w:rFonts w:cs="Za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پيوست 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0;margin-top:26.65pt;width:108pt;height:62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" stroked="f">
                <v:textbox>
                  <w:txbxContent>
                    <w:p w:rsidR="007E7F33" w:rsidRPr="00B023EF" w:rsidRDefault="007E7F33" w:rsidP="0004526B">
                      <w:pPr>
                        <w:spacing w:line="264" w:lineRule="auto"/>
                        <w:rPr>
                          <w:rFonts w:cs="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تاريخ ..................................... </w:t>
                      </w:r>
                    </w:p>
                    <w:p w:rsidR="007E7F33" w:rsidRPr="00B023EF" w:rsidRDefault="007E7F33" w:rsidP="0004526B">
                      <w:pPr>
                        <w:spacing w:line="264" w:lineRule="auto"/>
                        <w:rPr>
                          <w:rFonts w:cs="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>شمار</w:t>
                      </w:r>
                      <w:r w:rsidR="0004526B"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>ه</w:t>
                      </w: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 .....................................</w:t>
                      </w:r>
                    </w:p>
                    <w:p w:rsidR="007E7F33" w:rsidRPr="00B023EF" w:rsidRDefault="007E7F33" w:rsidP="0004526B">
                      <w:pPr>
                        <w:spacing w:line="264" w:lineRule="auto"/>
                        <w:rPr>
                          <w:rFonts w:cs="Zar"/>
                          <w:sz w:val="20"/>
                          <w:szCs w:val="20"/>
                          <w:lang w:bidi="fa-IR"/>
                        </w:rPr>
                      </w:pP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>پيوست 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B023EF">
        <w:rPr>
          <w:noProof/>
          <w:rtl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5911122</wp:posOffset>
            </wp:positionH>
            <wp:positionV relativeFrom="paragraph">
              <wp:posOffset>316880</wp:posOffset>
            </wp:positionV>
            <wp:extent cx="917653" cy="914400"/>
            <wp:effectExtent l="19050" t="0" r="0" b="0"/>
            <wp:wrapNone/>
            <wp:docPr id="1" name="Picture 14" descr="I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676" t="9132" r="9132" b="8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65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2529" w:rsidRPr="00A84402">
        <w:rPr>
          <w:rFonts w:ascii="IranNastaliq" w:hAnsi="IranNastaliq" w:cs="IranNastaliq"/>
          <w:noProof/>
          <w:sz w:val="30"/>
          <w:szCs w:val="3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5767705</wp:posOffset>
            </wp:positionH>
            <wp:positionV relativeFrom="paragraph">
              <wp:posOffset>229235</wp:posOffset>
            </wp:positionV>
            <wp:extent cx="915035" cy="915035"/>
            <wp:effectExtent l="19050" t="0" r="0" b="0"/>
            <wp:wrapNone/>
            <wp:docPr id="16" name="Picture 16" descr="I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0" contrast="100000"/>
                    </a:blip>
                    <a:srcRect l="8624" t="9123" r="9123" b="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91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7F33" w:rsidRPr="00A84402">
        <w:rPr>
          <w:rFonts w:ascii="IranNastaliq" w:hAnsi="IranNastaliq" w:cs="IranNastaliq"/>
          <w:sz w:val="30"/>
          <w:szCs w:val="30"/>
          <w:rtl/>
          <w:lang w:bidi="fa-IR"/>
        </w:rPr>
        <w:t>بسمه تعالي</w:t>
      </w:r>
    </w:p>
    <w:p w:rsidR="00E74033" w:rsidRPr="0023499A" w:rsidRDefault="00E74033" w:rsidP="00D61481">
      <w:pPr>
        <w:ind w:firstLine="1558"/>
        <w:rPr>
          <w:rFonts w:cs="B Zar"/>
          <w:lang w:bidi="fa-IR"/>
        </w:rPr>
      </w:pPr>
      <w:r w:rsidRPr="0023499A">
        <w:rPr>
          <w:rFonts w:cs="B Zar" w:hint="cs"/>
          <w:sz w:val="22"/>
          <w:szCs w:val="22"/>
          <w:rtl/>
          <w:lang w:bidi="fa-IR"/>
        </w:rPr>
        <w:t>دانشگاه صنعتي اصفهان</w:t>
      </w:r>
    </w:p>
    <w:p w:rsidR="00A84402" w:rsidRPr="00B023EF" w:rsidRDefault="00AC62D5" w:rsidP="00D61481">
      <w:pPr>
        <w:ind w:firstLine="1558"/>
        <w:rPr>
          <w:rFonts w:cs="Zar"/>
          <w:b/>
          <w:bCs/>
          <w:color w:val="000000" w:themeColor="text1"/>
          <w:rtl/>
          <w:lang w:bidi="fa-IR"/>
        </w:rPr>
      </w:pPr>
      <w:r>
        <w:rPr>
          <w:rFonts w:cs="Zar" w:hint="cs"/>
          <w:b/>
          <w:bCs/>
          <w:color w:val="000000" w:themeColor="text1"/>
          <w:rtl/>
          <w:lang w:bidi="fa-IR"/>
        </w:rPr>
        <w:t xml:space="preserve">دانشکده </w:t>
      </w:r>
      <w:r w:rsidR="00D6772A">
        <w:rPr>
          <w:rFonts w:cs="Zar" w:hint="cs"/>
          <w:b/>
          <w:bCs/>
          <w:color w:val="000000" w:themeColor="text1"/>
          <w:rtl/>
          <w:lang w:bidi="fa-IR"/>
        </w:rPr>
        <w:t>کشاورزي</w:t>
      </w:r>
    </w:p>
    <w:p w:rsidR="00A84402" w:rsidRPr="005D76B7" w:rsidRDefault="00A84402" w:rsidP="00D61481">
      <w:pPr>
        <w:ind w:firstLine="1558"/>
        <w:rPr>
          <w:sz w:val="2"/>
          <w:szCs w:val="2"/>
          <w:lang w:bidi="fa-IR"/>
        </w:rPr>
      </w:pPr>
    </w:p>
    <w:p w:rsidR="007E7F33" w:rsidRPr="00B023EF" w:rsidRDefault="00D6772A" w:rsidP="00D61481">
      <w:pPr>
        <w:ind w:firstLine="1558"/>
        <w:rPr>
          <w:rFonts w:cs="Zar"/>
          <w:b/>
          <w:bCs/>
          <w:color w:val="FFFFFF"/>
          <w:sz w:val="28"/>
          <w:szCs w:val="28"/>
          <w:lang w:bidi="fa-IR"/>
        </w:rPr>
      </w:pP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اصفهان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-</w:t>
      </w: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 كدپستي  83111-84156 -  تلفن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33912255</w:t>
      </w: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-</w:t>
      </w: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 دورنويس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33912254</w:t>
      </w:r>
      <w:r w:rsidR="007E7F33" w:rsidRPr="00B023EF">
        <w:rPr>
          <w:rFonts w:cs="Zar" w:hint="cs"/>
          <w:b/>
          <w:bCs/>
          <w:color w:val="FFFFFF"/>
          <w:sz w:val="30"/>
          <w:szCs w:val="30"/>
          <w:rtl/>
          <w:lang w:bidi="fa-IR"/>
        </w:rPr>
        <w:t>عمران</w:t>
      </w:r>
    </w:p>
    <w:p w:rsidR="007E7F33" w:rsidRDefault="00C9214D" w:rsidP="00D61481">
      <w:pPr>
        <w:rPr>
          <w:sz w:val="10"/>
          <w:szCs w:val="10"/>
          <w:rtl/>
          <w:lang w:bidi="fa-IR"/>
        </w:rPr>
      </w:pPr>
      <w:r>
        <w:rPr>
          <w:rFonts w:cs="Za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1270</wp:posOffset>
                </wp:positionV>
                <wp:extent cx="7379970" cy="0"/>
                <wp:effectExtent l="12700" t="13970" r="8255" b="508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799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9ED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-22.1pt;margin-top:.1pt;width:581.1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"/>
            </w:pict>
          </mc:Fallback>
        </mc:AlternateContent>
      </w:r>
    </w:p>
    <w:p w:rsidR="00B2446C" w:rsidRPr="00420D13" w:rsidRDefault="00B2446C" w:rsidP="00B2446C">
      <w:pPr>
        <w:pStyle w:val="Tablecaption0"/>
        <w:jc w:val="center"/>
        <w:rPr>
          <w:rStyle w:val="Tablecaption"/>
          <w:rFonts w:cs="B Nazanin"/>
          <w:b/>
          <w:bCs/>
          <w:sz w:val="28"/>
          <w:szCs w:val="28"/>
          <w:rtl/>
        </w:rPr>
      </w:pPr>
      <w:r w:rsidRPr="00420D13">
        <w:rPr>
          <w:rStyle w:val="Tablecaption"/>
          <w:rFonts w:cs="B Nazanin" w:hint="cs"/>
          <w:sz w:val="28"/>
          <w:szCs w:val="28"/>
          <w:rtl/>
        </w:rPr>
        <w:t xml:space="preserve">فرم درخواست تمدید سنوات دانشجویان دوره </w:t>
      </w:r>
      <w:r w:rsidRPr="00420D13">
        <w:rPr>
          <w:rStyle w:val="Tablecaption"/>
          <w:rFonts w:cs="B Nazanin" w:hint="cs"/>
          <w:b/>
          <w:bCs/>
          <w:sz w:val="28"/>
          <w:szCs w:val="28"/>
          <w:rtl/>
        </w:rPr>
        <w:t>کارشناسی ارشد</w:t>
      </w:r>
      <w:r w:rsidRPr="00420D13">
        <w:rPr>
          <w:rStyle w:val="Tablecaption"/>
          <w:rFonts w:cs="B Nazanin" w:hint="cs"/>
          <w:sz w:val="28"/>
          <w:szCs w:val="28"/>
          <w:rtl/>
        </w:rPr>
        <w:t xml:space="preserve"> دانشگاه صنعتي اصفهان</w:t>
      </w:r>
    </w:p>
    <w:p w:rsidR="00B2446C" w:rsidRPr="00420D13" w:rsidRDefault="00B2446C" w:rsidP="00B2446C">
      <w:pPr>
        <w:pStyle w:val="Tablecaption0"/>
        <w:rPr>
          <w:rFonts w:cs="B Nazanin"/>
          <w:b w:val="0"/>
          <w:bCs w:val="0"/>
          <w:rtl/>
        </w:rPr>
      </w:pPr>
      <w:r>
        <w:rPr>
          <w:rStyle w:val="Tablecaption"/>
          <w:rFonts w:cs="B Nazanin" w:hint="cs"/>
          <w:rtl/>
        </w:rPr>
        <w:t xml:space="preserve">   </w:t>
      </w:r>
      <w:r w:rsidRPr="00420D13">
        <w:rPr>
          <w:rStyle w:val="Tablecaption"/>
          <w:rFonts w:cs="B Nazanin"/>
          <w:b/>
          <w:bCs/>
          <w:rtl/>
        </w:rPr>
        <w:t>الف) مشخصات دانشجو :</w:t>
      </w:r>
    </w:p>
    <w:tbl>
      <w:tblPr>
        <w:tblOverlap w:val="never"/>
        <w:bidiVisual/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2"/>
        <w:gridCol w:w="2424"/>
        <w:gridCol w:w="2458"/>
        <w:gridCol w:w="1891"/>
      </w:tblGrid>
      <w:tr w:rsidR="00B2446C" w:rsidRPr="0039266A" w:rsidTr="008C3B99">
        <w:trPr>
          <w:trHeight w:hRule="exact" w:val="600"/>
          <w:jc w:val="center"/>
        </w:trPr>
        <w:tc>
          <w:tcPr>
            <w:tcW w:w="9845" w:type="dxa"/>
            <w:gridSpan w:val="4"/>
            <w:vAlign w:val="center"/>
          </w:tcPr>
          <w:p w:rsidR="00B2446C" w:rsidRPr="0039266A" w:rsidRDefault="00B2446C" w:rsidP="00410842">
            <w:pPr>
              <w:pStyle w:val="Other0"/>
              <w:spacing w:after="0"/>
              <w:ind w:firstLine="140"/>
              <w:rPr>
                <w:rtl/>
              </w:rPr>
            </w:pPr>
            <w:r w:rsidRPr="00414DF9">
              <w:rPr>
                <w:rStyle w:val="Other"/>
                <w:rFonts w:cs="B Nazanin"/>
                <w:rtl/>
              </w:rPr>
              <w:t>نام و نام خانوادگی:</w:t>
            </w:r>
            <w:r w:rsidRPr="00414DF9">
              <w:rPr>
                <w:rStyle w:val="Other"/>
                <w:rFonts w:cs="B Nazanin" w:hint="cs"/>
                <w:rtl/>
              </w:rPr>
              <w:t xml:space="preserve">                                            </w:t>
            </w:r>
            <w:r w:rsidRPr="00414DF9">
              <w:rPr>
                <w:rStyle w:val="Other"/>
                <w:rFonts w:cs="B Nazanin"/>
                <w:rtl/>
              </w:rPr>
              <w:t>شماره دانشجویی</w:t>
            </w:r>
            <w:r w:rsidRPr="00414DF9">
              <w:rPr>
                <w:rFonts w:cs="B Nazanin" w:hint="cs"/>
                <w:b w:val="0"/>
                <w:bCs w:val="0"/>
                <w:rtl/>
              </w:rPr>
              <w:t xml:space="preserve">:         </w:t>
            </w:r>
            <w:r w:rsidR="00410842">
              <w:rPr>
                <w:rFonts w:cs="B Nazanin" w:hint="cs"/>
                <w:b w:val="0"/>
                <w:bCs w:val="0"/>
                <w:rtl/>
              </w:rPr>
              <w:t xml:space="preserve">   </w:t>
            </w:r>
            <w:r w:rsidRPr="00414DF9"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="00410842">
              <w:rPr>
                <w:rFonts w:cs="B Nazanin" w:hint="cs"/>
                <w:b w:val="0"/>
                <w:bCs w:val="0"/>
                <w:rtl/>
              </w:rPr>
              <w:t xml:space="preserve">  </w:t>
            </w:r>
            <w:r w:rsidRPr="00414DF9">
              <w:rPr>
                <w:rFonts w:cs="B Nazanin" w:hint="cs"/>
                <w:b w:val="0"/>
                <w:bCs w:val="0"/>
                <w:rtl/>
              </w:rPr>
              <w:t xml:space="preserve">          </w:t>
            </w:r>
            <w:r w:rsidRPr="00414DF9">
              <w:rPr>
                <w:rStyle w:val="Other"/>
                <w:rFonts w:cs="B Nazanin"/>
                <w:rtl/>
              </w:rPr>
              <w:t>رشته:</w:t>
            </w:r>
          </w:p>
        </w:tc>
      </w:tr>
      <w:tr w:rsidR="00B2446C" w:rsidRPr="0039266A" w:rsidTr="008C3B99">
        <w:trPr>
          <w:trHeight w:hRule="exact" w:val="648"/>
          <w:jc w:val="center"/>
        </w:trPr>
        <w:tc>
          <w:tcPr>
            <w:tcW w:w="9845" w:type="dxa"/>
            <w:gridSpan w:val="4"/>
            <w:vAlign w:val="center"/>
          </w:tcPr>
          <w:p w:rsidR="00B2446C" w:rsidRPr="004F39ED" w:rsidRDefault="00410842" w:rsidP="008C3B99">
            <w:pPr>
              <w:pStyle w:val="Other0"/>
              <w:spacing w:after="0"/>
              <w:ind w:firstLine="140"/>
              <w:rPr>
                <w:rFonts w:cs="B Nazanin"/>
                <w:rtl/>
              </w:rPr>
            </w:pPr>
            <w:r w:rsidRPr="00414DF9"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0C004D7" wp14:editId="41869647">
                      <wp:simplePos x="0" y="0"/>
                      <wp:positionH relativeFrom="column">
                        <wp:posOffset>5248910</wp:posOffset>
                      </wp:positionH>
                      <wp:positionV relativeFrom="paragraph">
                        <wp:posOffset>22225</wp:posOffset>
                      </wp:positionV>
                      <wp:extent cx="184150" cy="177165"/>
                      <wp:effectExtent l="0" t="0" r="25400" b="1333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150" cy="1771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446C" w:rsidRPr="0039266A" w:rsidRDefault="00B2446C" w:rsidP="00B2446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C004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7" type="#_x0000_t202" style="position:absolute;left:0;text-align:left;margin-left:413.3pt;margin-top:1.75pt;width:14.5pt;height:13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" fillcolor="white [3201]" strokeweight=".5pt">
                      <v:textbox>
                        <w:txbxContent>
                          <w:p w:rsidR="00B2446C" w:rsidRPr="0039266A" w:rsidRDefault="00B2446C" w:rsidP="00B2446C"/>
                        </w:txbxContent>
                      </v:textbox>
                    </v:shape>
                  </w:pict>
                </mc:Fallback>
              </mc:AlternateContent>
            </w:r>
            <w:r w:rsidR="00B2446C" w:rsidRPr="00414DF9"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9B79E4" wp14:editId="659FE0CA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38735</wp:posOffset>
                      </wp:positionV>
                      <wp:extent cx="184150" cy="177165"/>
                      <wp:effectExtent l="0" t="0" r="25400" b="1333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150" cy="1771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446C" w:rsidRDefault="00B2446C" w:rsidP="00B2446C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B79E4" id="Text Box 14" o:spid="_x0000_s1028" type="#_x0000_t202" style="position:absolute;left:0;text-align:left;margin-left:162.75pt;margin-top:3.05pt;width:14.5pt;height:13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" fillcolor="white [3201]" strokeweight=".5pt">
                      <v:textbo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446C" w:rsidRPr="00414DF9"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17F91BB" wp14:editId="56067F6F">
                      <wp:simplePos x="0" y="0"/>
                      <wp:positionH relativeFrom="column">
                        <wp:posOffset>2922905</wp:posOffset>
                      </wp:positionH>
                      <wp:positionV relativeFrom="paragraph">
                        <wp:posOffset>40640</wp:posOffset>
                      </wp:positionV>
                      <wp:extent cx="184150" cy="163195"/>
                      <wp:effectExtent l="0" t="0" r="25400" b="2730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1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446C" w:rsidRDefault="00B2446C" w:rsidP="00B2446C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F91BB" id="Text Box 5" o:spid="_x0000_s1029" type="#_x0000_t202" style="position:absolute;left:0;text-align:left;margin-left:230.15pt;margin-top:3.2pt;width:14.5pt;height:12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" fillcolor="white [3201]" strokeweight=".5pt">
                      <v:textbo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446C" w:rsidRPr="00414DF9"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253B09F" wp14:editId="6FABA1CB">
                      <wp:simplePos x="0" y="0"/>
                      <wp:positionH relativeFrom="column">
                        <wp:posOffset>3916680</wp:posOffset>
                      </wp:positionH>
                      <wp:positionV relativeFrom="paragraph">
                        <wp:posOffset>48260</wp:posOffset>
                      </wp:positionV>
                      <wp:extent cx="184150" cy="163195"/>
                      <wp:effectExtent l="0" t="0" r="25400" b="2730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150" cy="1635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446C" w:rsidRDefault="00B2446C" w:rsidP="00B2446C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3B09F" id="Text Box 15" o:spid="_x0000_s1030" type="#_x0000_t202" style="position:absolute;left:0;text-align:left;margin-left:308.4pt;margin-top:3.8pt;width:14.5pt;height:12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" fillcolor="white [3201]" strokeweight=".5pt">
                      <v:textbo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446C" w:rsidRPr="00414DF9">
              <w:rPr>
                <w:rStyle w:val="Other"/>
                <w:rFonts w:cs="B Nazanin"/>
                <w:sz w:val="24"/>
                <w:szCs w:val="24"/>
                <w:rtl/>
              </w:rPr>
              <w:t>دوره:</w:t>
            </w:r>
            <w:r w:rsidR="00B2446C" w:rsidRPr="004F39ED">
              <w:rPr>
                <w:rStyle w:val="Other"/>
                <w:rFonts w:cs="B Nazanin"/>
                <w:sz w:val="24"/>
                <w:szCs w:val="24"/>
                <w:rtl/>
              </w:rPr>
              <w:t xml:space="preserve"> </w:t>
            </w:r>
            <w:r w:rsidR="00B2446C" w:rsidRPr="004F39ED">
              <w:rPr>
                <w:rStyle w:val="Other"/>
                <w:rFonts w:cs="B Nazanin"/>
                <w:rtl/>
              </w:rPr>
              <w:t xml:space="preserve">نوبت اول </w:t>
            </w:r>
            <w:r w:rsidR="00B2446C">
              <w:rPr>
                <w:rStyle w:val="Other"/>
                <w:rFonts w:cs="B Nazanin" w:hint="cs"/>
                <w:rtl/>
              </w:rPr>
              <w:t xml:space="preserve">                          </w:t>
            </w:r>
            <w:r w:rsidR="00B2446C" w:rsidRPr="004F39ED">
              <w:rPr>
                <w:rStyle w:val="Other"/>
                <w:rFonts w:cs="B Nazanin" w:hint="cs"/>
                <w:rtl/>
              </w:rPr>
              <w:t xml:space="preserve"> </w:t>
            </w:r>
            <w:r w:rsidR="00B2446C">
              <w:rPr>
                <w:rStyle w:val="Other"/>
                <w:rFonts w:cs="B Nazanin"/>
                <w:rtl/>
              </w:rPr>
              <w:t>نوبت</w:t>
            </w:r>
            <w:r w:rsidR="00B2446C">
              <w:rPr>
                <w:rStyle w:val="Other"/>
                <w:rFonts w:cs="B Nazanin" w:hint="cs"/>
                <w:rtl/>
              </w:rPr>
              <w:t xml:space="preserve"> دوم</w:t>
            </w:r>
            <w:r w:rsidR="00B2446C">
              <w:rPr>
                <w:rFonts w:cs="B Nazanin" w:hint="cs"/>
                <w:rtl/>
              </w:rPr>
              <w:t xml:space="preserve">                        </w:t>
            </w:r>
            <w:r w:rsidR="00B2446C" w:rsidRPr="004F39ED">
              <w:rPr>
                <w:rStyle w:val="Other"/>
                <w:rFonts w:cs="B Nazanin"/>
                <w:rtl/>
              </w:rPr>
              <w:t>مجازی</w:t>
            </w:r>
            <w:r w:rsidR="00B2446C">
              <w:rPr>
                <w:rStyle w:val="Other"/>
                <w:rFonts w:cs="B Nazanin" w:hint="cs"/>
                <w:rtl/>
              </w:rPr>
              <w:t xml:space="preserve">               </w:t>
            </w:r>
            <w:r w:rsidR="00B2446C" w:rsidRPr="004F39ED">
              <w:rPr>
                <w:rStyle w:val="Other"/>
                <w:rFonts w:cs="B Nazanin"/>
                <w:rtl/>
              </w:rPr>
              <w:t>پردیس</w:t>
            </w:r>
          </w:p>
          <w:p w:rsidR="00B2446C" w:rsidRPr="004F39ED" w:rsidRDefault="00B2446C" w:rsidP="008C3B99">
            <w:pPr>
              <w:rPr>
                <w:rFonts w:cs="B Nazanin"/>
                <w:sz w:val="10"/>
                <w:szCs w:val="10"/>
                <w:rtl/>
              </w:rPr>
            </w:pPr>
          </w:p>
        </w:tc>
      </w:tr>
      <w:tr w:rsidR="00B2446C" w:rsidRPr="00414DF9" w:rsidTr="008C3B99">
        <w:trPr>
          <w:trHeight w:hRule="exact" w:val="636"/>
          <w:jc w:val="center"/>
        </w:trPr>
        <w:tc>
          <w:tcPr>
            <w:tcW w:w="3072" w:type="dxa"/>
            <w:vAlign w:val="center"/>
          </w:tcPr>
          <w:p w:rsidR="00B2446C" w:rsidRPr="00414DF9" w:rsidRDefault="00B2446C" w:rsidP="008C3B99">
            <w:pPr>
              <w:pStyle w:val="Other0"/>
              <w:spacing w:after="0"/>
              <w:ind w:firstLine="140"/>
              <w:jc w:val="both"/>
              <w:rPr>
                <w:rFonts w:cs="B Nazanin"/>
                <w:b w:val="0"/>
                <w:bCs w:val="0"/>
                <w:rtl/>
              </w:rPr>
            </w:pPr>
            <w:r w:rsidRPr="00414DF9">
              <w:rPr>
                <w:rStyle w:val="Other"/>
                <w:rFonts w:cs="B Nazanin"/>
                <w:rtl/>
              </w:rPr>
              <w:t>تاریخ تصویب پروپوزال:</w:t>
            </w:r>
          </w:p>
        </w:tc>
        <w:tc>
          <w:tcPr>
            <w:tcW w:w="2424" w:type="dxa"/>
            <w:vAlign w:val="center"/>
          </w:tcPr>
          <w:p w:rsidR="00B2446C" w:rsidRPr="00414DF9" w:rsidRDefault="00B2446C" w:rsidP="008C3B99">
            <w:pPr>
              <w:pStyle w:val="Other0"/>
              <w:spacing w:after="0"/>
              <w:ind w:firstLine="0"/>
              <w:jc w:val="both"/>
              <w:rPr>
                <w:rFonts w:cs="B Nazanin"/>
                <w:b w:val="0"/>
                <w:bCs w:val="0"/>
                <w:rtl/>
              </w:rPr>
            </w:pPr>
            <w:r w:rsidRPr="00414DF9">
              <w:rPr>
                <w:rStyle w:val="Other"/>
                <w:rFonts w:cs="B Nazanin"/>
                <w:rtl/>
              </w:rPr>
              <w:t>تعداد واحد گذرانده:</w:t>
            </w:r>
          </w:p>
        </w:tc>
        <w:tc>
          <w:tcPr>
            <w:tcW w:w="2458" w:type="dxa"/>
            <w:vAlign w:val="center"/>
          </w:tcPr>
          <w:p w:rsidR="00B2446C" w:rsidRPr="00414DF9" w:rsidRDefault="00B2446C" w:rsidP="008C3B99">
            <w:pPr>
              <w:pStyle w:val="Other0"/>
              <w:spacing w:after="0"/>
              <w:ind w:firstLine="0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414DF9">
              <w:rPr>
                <w:rStyle w:val="Other"/>
                <w:rFonts w:cs="B Nazanin"/>
                <w:sz w:val="24"/>
                <w:szCs w:val="24"/>
                <w:rtl/>
              </w:rPr>
              <w:t>تعداد واحد باقیمانده:</w:t>
            </w:r>
          </w:p>
        </w:tc>
        <w:tc>
          <w:tcPr>
            <w:tcW w:w="1891" w:type="dxa"/>
            <w:vAlign w:val="center"/>
          </w:tcPr>
          <w:p w:rsidR="00B2446C" w:rsidRPr="00414DF9" w:rsidRDefault="00B2446C" w:rsidP="008C3B99">
            <w:pPr>
              <w:pStyle w:val="Other0"/>
              <w:spacing w:after="0"/>
              <w:ind w:firstLine="0"/>
              <w:jc w:val="both"/>
              <w:rPr>
                <w:rFonts w:cs="B Nazanin"/>
                <w:b w:val="0"/>
                <w:bCs w:val="0"/>
                <w:rtl/>
              </w:rPr>
            </w:pPr>
            <w:r w:rsidRPr="00414DF9">
              <w:rPr>
                <w:rStyle w:val="Other"/>
                <w:rFonts w:cs="B Nazanin"/>
                <w:rtl/>
              </w:rPr>
              <w:t>معدل</w:t>
            </w:r>
            <w:r w:rsidRPr="00414DF9">
              <w:rPr>
                <w:rStyle w:val="Other"/>
                <w:rFonts w:cs="B Nazanin" w:hint="cs"/>
                <w:rtl/>
              </w:rPr>
              <w:t xml:space="preserve"> </w:t>
            </w:r>
            <w:r w:rsidRPr="00414DF9">
              <w:rPr>
                <w:rStyle w:val="Other"/>
                <w:rFonts w:cs="B Nazanin"/>
                <w:rtl/>
              </w:rPr>
              <w:t>کل:</w:t>
            </w:r>
          </w:p>
        </w:tc>
      </w:tr>
    </w:tbl>
    <w:p w:rsidR="00B2446C" w:rsidRPr="00420D13" w:rsidRDefault="00B2446C" w:rsidP="00B2446C">
      <w:pPr>
        <w:pStyle w:val="Tablecaption0"/>
        <w:rPr>
          <w:rStyle w:val="Tablecaption"/>
          <w:rFonts w:cs="B Nazanin"/>
          <w:b/>
          <w:bCs/>
          <w:rtl/>
        </w:rPr>
      </w:pPr>
      <w:r w:rsidRPr="00420D13">
        <w:rPr>
          <w:rStyle w:val="Tablecaption"/>
          <w:rFonts w:cs="B Nazanin" w:hint="cs"/>
          <w:b/>
          <w:bCs/>
          <w:rtl/>
        </w:rPr>
        <w:t xml:space="preserve">  </w:t>
      </w:r>
      <w:r w:rsidRPr="00420D13">
        <w:rPr>
          <w:rStyle w:val="Tablecaption"/>
          <w:rFonts w:cs="B Nazanin"/>
          <w:b/>
          <w:bCs/>
          <w:rtl/>
        </w:rPr>
        <w:t xml:space="preserve">ب </w:t>
      </w:r>
      <w:r w:rsidRPr="00420D13">
        <w:rPr>
          <w:rStyle w:val="Tablecaption"/>
          <w:rFonts w:cs="B Nazanin" w:hint="cs"/>
          <w:b/>
          <w:bCs/>
          <w:rtl/>
        </w:rPr>
        <w:t xml:space="preserve">) </w:t>
      </w:r>
      <w:r w:rsidRPr="00420D13">
        <w:rPr>
          <w:rStyle w:val="Tablecaption"/>
          <w:rFonts w:cs="B Nazanin"/>
          <w:b/>
          <w:bCs/>
          <w:rtl/>
        </w:rPr>
        <w:t>عنوان پایان نامه</w:t>
      </w:r>
    </w:p>
    <w:p w:rsidR="00B2446C" w:rsidRPr="00414DF9" w:rsidRDefault="00B2446C" w:rsidP="00B2446C">
      <w:pPr>
        <w:spacing w:after="999" w:line="1" w:lineRule="exact"/>
        <w:rPr>
          <w:rFonts w:cs="B Nazanin"/>
          <w:b/>
          <w:bCs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BAF4FD" wp14:editId="085593D0">
                <wp:simplePos x="0" y="0"/>
                <wp:positionH relativeFrom="column">
                  <wp:posOffset>254635</wp:posOffset>
                </wp:positionH>
                <wp:positionV relativeFrom="paragraph">
                  <wp:posOffset>46355</wp:posOffset>
                </wp:positionV>
                <wp:extent cx="6256987" cy="388961"/>
                <wp:effectExtent l="0" t="0" r="10795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87" cy="3889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BAF4FD" id="Text Box 9" o:spid="_x0000_s1031" type="#_x0000_t202" style="position:absolute;left:0;text-align:left;margin-left:20.05pt;margin-top:3.65pt;width:492.7pt;height:30.6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" fillcolor="white [3201]" strokeweight=".5pt">
                <v:textbox>
                  <w:txbxContent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2446C" w:rsidRPr="00420D13" w:rsidRDefault="00B2446C" w:rsidP="00B2446C">
      <w:pPr>
        <w:pStyle w:val="BodyText1"/>
        <w:spacing w:after="1460"/>
        <w:ind w:firstLine="0"/>
        <w:rPr>
          <w:rFonts w:cs="B Nazanin"/>
          <w:b w:val="0"/>
          <w:bCs w:val="0"/>
          <w:rtl/>
        </w:rPr>
      </w:pPr>
      <w:r w:rsidRPr="00414DF9"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143674" wp14:editId="6079DA34">
                <wp:simplePos x="0" y="0"/>
                <wp:positionH relativeFrom="margin">
                  <wp:align>center</wp:align>
                </wp:positionH>
                <wp:positionV relativeFrom="paragraph">
                  <wp:posOffset>306705</wp:posOffset>
                </wp:positionV>
                <wp:extent cx="6256987" cy="614150"/>
                <wp:effectExtent l="0" t="0" r="10795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87" cy="61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43674" id="Text Box 4" o:spid="_x0000_s1032" type="#_x0000_t202" style="position:absolute;left:0;text-align:left;margin-left:0;margin-top:24.15pt;width:492.7pt;height:48.3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" fillcolor="white [3201]" strokeweight=".5pt">
                <v:textbox>
                  <w:txbxContent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Bodytext"/>
          <w:rFonts w:cs="B Nazanin" w:hint="cs"/>
          <w:rtl/>
        </w:rPr>
        <w:t xml:space="preserve">  </w:t>
      </w:r>
      <w:r w:rsidRPr="00420D13">
        <w:rPr>
          <w:rStyle w:val="Bodytext"/>
          <w:rFonts w:cs="B Nazanin" w:hint="cs"/>
          <w:b/>
          <w:bCs/>
          <w:rtl/>
        </w:rPr>
        <w:t xml:space="preserve"> </w:t>
      </w:r>
      <w:r w:rsidRPr="00420D13">
        <w:rPr>
          <w:rStyle w:val="Bodytext"/>
          <w:rFonts w:cs="B Nazanin"/>
          <w:b/>
          <w:bCs/>
          <w:rtl/>
        </w:rPr>
        <w:t>ج) دلایل تاخیر در تکمیل پایان نامه</w:t>
      </w:r>
      <w:r w:rsidRPr="00420D13">
        <w:rPr>
          <w:rStyle w:val="Bodytext"/>
          <w:rFonts w:cs="B Nazanin" w:hint="cs"/>
          <w:b/>
          <w:bCs/>
          <w:rtl/>
        </w:rPr>
        <w:t xml:space="preserve"> (</w:t>
      </w:r>
      <w:r w:rsidRPr="00420D13">
        <w:rPr>
          <w:rStyle w:val="Bodytext"/>
          <w:rFonts w:cs="B Nazanin"/>
          <w:b/>
          <w:bCs/>
          <w:rtl/>
        </w:rPr>
        <w:t xml:space="preserve"> ارائه مستندات الزامیست</w:t>
      </w:r>
      <w:r w:rsidRPr="00420D13">
        <w:rPr>
          <w:rStyle w:val="Bodytext"/>
          <w:rFonts w:cs="B Nazanin" w:hint="cs"/>
          <w:b/>
          <w:bCs/>
          <w:rtl/>
        </w:rPr>
        <w:t xml:space="preserve"> )</w:t>
      </w:r>
    </w:p>
    <w:p w:rsidR="00B2446C" w:rsidRPr="00420D13" w:rsidRDefault="00B2446C" w:rsidP="00B2446C">
      <w:pPr>
        <w:pStyle w:val="BodyText1"/>
        <w:spacing w:after="1000"/>
        <w:ind w:firstLine="0"/>
        <w:rPr>
          <w:rFonts w:cs="B Nazanin"/>
          <w:b w:val="0"/>
          <w:bCs w:val="0"/>
          <w:rtl/>
        </w:rPr>
      </w:pPr>
      <w:r w:rsidRPr="00420D13"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B4E378" wp14:editId="5F873F9E">
                <wp:simplePos x="0" y="0"/>
                <wp:positionH relativeFrom="margin">
                  <wp:align>center</wp:align>
                </wp:positionH>
                <wp:positionV relativeFrom="paragraph">
                  <wp:posOffset>318770</wp:posOffset>
                </wp:positionV>
                <wp:extent cx="6256987" cy="477672"/>
                <wp:effectExtent l="0" t="0" r="10795" b="177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87" cy="477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  <w:p w:rsidR="00B2446C" w:rsidRPr="00495C52" w:rsidRDefault="00B2446C" w:rsidP="00B244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4E378" id="Text Box 6" o:spid="_x0000_s1033" type="#_x0000_t202" style="position:absolute;left:0;text-align:left;margin-left:0;margin-top:25.1pt;width:492.7pt;height:37.6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" fillcolor="white [3201]" strokeweight=".5pt">
                <v:textbox>
                  <w:txbxContent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  <w:p w:rsidR="00B2446C" w:rsidRPr="00495C52" w:rsidRDefault="00B2446C" w:rsidP="00B2446C"/>
                  </w:txbxContent>
                </v:textbox>
                <w10:wrap anchorx="margin"/>
              </v:shape>
            </w:pict>
          </mc:Fallback>
        </mc:AlternateContent>
      </w:r>
      <w:r w:rsidRPr="00420D13">
        <w:rPr>
          <w:rStyle w:val="Bodytext"/>
          <w:rFonts w:cs="B Nazanin" w:hint="cs"/>
          <w:rtl/>
        </w:rPr>
        <w:t xml:space="preserve">   </w:t>
      </w:r>
      <w:r w:rsidRPr="00420D13">
        <w:rPr>
          <w:rStyle w:val="Bodytext"/>
          <w:rFonts w:cs="B Nazanin"/>
          <w:b/>
          <w:bCs/>
          <w:rtl/>
        </w:rPr>
        <w:t>د</w:t>
      </w:r>
      <w:r w:rsidRPr="00420D13">
        <w:rPr>
          <w:rStyle w:val="Bodytext"/>
          <w:rFonts w:cs="B Nazanin" w:hint="cs"/>
          <w:b/>
          <w:bCs/>
          <w:rtl/>
        </w:rPr>
        <w:t>)</w:t>
      </w:r>
      <w:r w:rsidRPr="00420D13">
        <w:rPr>
          <w:rStyle w:val="Bodytext"/>
          <w:rFonts w:cs="B Nazanin"/>
          <w:b/>
          <w:bCs/>
          <w:rtl/>
        </w:rPr>
        <w:t xml:space="preserve"> میزان حضور و چگونگی مراجعه دانشجو به استاد راهنما به تفکیک نیمسال های تحصیلی</w:t>
      </w:r>
    </w:p>
    <w:bookmarkStart w:id="0" w:name="bookmark2"/>
    <w:p w:rsidR="00B2446C" w:rsidRPr="003D4691" w:rsidRDefault="00B2446C" w:rsidP="003D4691">
      <w:pPr>
        <w:pStyle w:val="Heading20"/>
        <w:keepNext/>
        <w:keepLines/>
        <w:ind w:firstLine="0"/>
        <w:rPr>
          <w:rStyle w:val="Bodytext"/>
          <w:rFonts w:cs="B Nazanin"/>
          <w:rtl/>
        </w:rPr>
      </w:pPr>
      <w:r w:rsidRPr="003D4691">
        <w:rPr>
          <w:rStyle w:val="Bodytext"/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DE6323" wp14:editId="498E02D1">
                <wp:simplePos x="0" y="0"/>
                <wp:positionH relativeFrom="margin">
                  <wp:align>center</wp:align>
                </wp:positionH>
                <wp:positionV relativeFrom="paragraph">
                  <wp:posOffset>353060</wp:posOffset>
                </wp:positionV>
                <wp:extent cx="6256987" cy="341194"/>
                <wp:effectExtent l="0" t="0" r="10795" b="2095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87" cy="341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  <w:p w:rsidR="00B2446C" w:rsidRPr="00495C52" w:rsidRDefault="00B2446C" w:rsidP="00B244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E6323" id="Text Box 7" o:spid="_x0000_s1034" type="#_x0000_t202" style="position:absolute;left:0;text-align:left;margin-left:0;margin-top:27.8pt;width:492.7pt;height:26.8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" fillcolor="white [3201]" strokeweight=".5pt">
                <v:textbox>
                  <w:txbxContent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  <w:p w:rsidR="00B2446C" w:rsidRPr="00495C52" w:rsidRDefault="00B2446C" w:rsidP="00B2446C"/>
                  </w:txbxContent>
                </v:textbox>
                <w10:wrap anchorx="margin"/>
              </v:shape>
            </w:pict>
          </mc:Fallback>
        </mc:AlternateContent>
      </w:r>
      <w:r w:rsidRPr="003D4691">
        <w:rPr>
          <w:rStyle w:val="Bodytext"/>
          <w:rFonts w:cs="B Nazanin"/>
          <w:rtl/>
        </w:rPr>
        <w:t xml:space="preserve">ه </w:t>
      </w:r>
      <w:r w:rsidRPr="003D4691">
        <w:rPr>
          <w:rStyle w:val="Bodytext"/>
          <w:rFonts w:cs="B Nazanin" w:hint="cs"/>
          <w:rtl/>
        </w:rPr>
        <w:t xml:space="preserve">) </w:t>
      </w:r>
      <w:r w:rsidRPr="003D4691">
        <w:rPr>
          <w:rStyle w:val="Bodytext"/>
          <w:rFonts w:cs="B Nazanin"/>
          <w:rtl/>
        </w:rPr>
        <w:t>تاریخ تقریبی دفاع</w:t>
      </w:r>
      <w:bookmarkEnd w:id="0"/>
    </w:p>
    <w:p w:rsidR="00B2446C" w:rsidRPr="00CB1D8A" w:rsidRDefault="00B2446C" w:rsidP="00B2446C">
      <w:pPr>
        <w:pStyle w:val="BodyText1"/>
        <w:spacing w:after="240"/>
        <w:ind w:left="8120" w:firstLine="0"/>
        <w:rPr>
          <w:rFonts w:cs="B Nazanin"/>
          <w:b w:val="0"/>
          <w:bCs w:val="0"/>
          <w:rtl/>
        </w:rPr>
      </w:pPr>
      <w:r w:rsidRPr="00CB1D8A">
        <w:rPr>
          <w:rStyle w:val="Bodytext"/>
          <w:rFonts w:cs="B Nazanin"/>
          <w:b/>
          <w:bCs/>
          <w:rtl/>
        </w:rPr>
        <w:t>امضای دانشجو</w:t>
      </w:r>
    </w:p>
    <w:p w:rsidR="00B2446C" w:rsidRPr="00414DF9" w:rsidRDefault="00B2446C" w:rsidP="00B2446C">
      <w:pPr>
        <w:pStyle w:val="BodyText1"/>
        <w:spacing w:after="240"/>
        <w:ind w:firstLine="520"/>
        <w:rPr>
          <w:rFonts w:cs="B Nazanin"/>
          <w:b w:val="0"/>
          <w:bCs w:val="0"/>
          <w:rtl/>
        </w:rPr>
      </w:pPr>
      <w:r w:rsidRPr="00414DF9">
        <w:rPr>
          <w:rStyle w:val="Bodytext"/>
          <w:rFonts w:cs="B Nazanin"/>
          <w:rtl/>
        </w:rPr>
        <w:t>این قسمت توسط استاد راهنما تکمیل گردد</w:t>
      </w:r>
    </w:p>
    <w:p w:rsidR="00B2446C" w:rsidRPr="003D4691" w:rsidRDefault="00B2446C" w:rsidP="00B2446C">
      <w:pPr>
        <w:pStyle w:val="BodyText1"/>
        <w:spacing w:after="240"/>
        <w:ind w:firstLine="0"/>
        <w:rPr>
          <w:rStyle w:val="Bodytext"/>
          <w:rFonts w:cs="B Nazanin"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0BDF18" wp14:editId="4D7A8238">
                <wp:simplePos x="0" y="0"/>
                <wp:positionH relativeFrom="margin">
                  <wp:align>center</wp:align>
                </wp:positionH>
                <wp:positionV relativeFrom="paragraph">
                  <wp:posOffset>280035</wp:posOffset>
                </wp:positionV>
                <wp:extent cx="6256987" cy="341194"/>
                <wp:effectExtent l="0" t="0" r="10795" b="209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87" cy="341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Pr="00A44CEB" w:rsidRDefault="00B2446C" w:rsidP="00B2446C">
                            <w:pPr>
                              <w:rPr>
                                <w:rFonts w:cs="B Nazanin"/>
                              </w:rPr>
                            </w:pPr>
                            <w:r w:rsidRPr="00A44CEB">
                              <w:rPr>
                                <w:rFonts w:cs="B Nazanin" w:hint="cs"/>
                                <w:rtl/>
                              </w:rPr>
                              <w:t>نام ونام خانوادگی:                                                                         گروه آموزشی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Pr="00A44CEB">
                              <w:rPr>
                                <w:rFonts w:cs="B Nazanin" w:hint="cs"/>
                                <w:rtl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BDF18" id="Text Box 8" o:spid="_x0000_s1035" type="#_x0000_t202" style="position:absolute;left:0;text-align:left;margin-left:0;margin-top:22.05pt;width:492.7pt;height:26.8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" fillcolor="white [3201]" strokeweight=".5pt">
                <v:textbox>
                  <w:txbxContent>
                    <w:p w:rsidR="00B2446C" w:rsidRPr="00A44CEB" w:rsidRDefault="00B2446C" w:rsidP="00B2446C">
                      <w:pPr>
                        <w:rPr>
                          <w:rFonts w:cs="B Nazanin"/>
                        </w:rPr>
                      </w:pPr>
                      <w:r w:rsidRPr="00A44CEB">
                        <w:rPr>
                          <w:rFonts w:cs="B Nazanin" w:hint="cs"/>
                          <w:rtl/>
                        </w:rPr>
                        <w:t>نام ونام خانوادگی:                                                                         گروه آموزشی</w:t>
                      </w:r>
                      <w:r>
                        <w:rPr>
                          <w:rFonts w:cs="B Nazanin" w:hint="cs"/>
                          <w:rtl/>
                        </w:rPr>
                        <w:t>:</w:t>
                      </w:r>
                      <w:r w:rsidRPr="00A44CEB">
                        <w:rPr>
                          <w:rFonts w:cs="B Nazanin" w:hint="cs"/>
                          <w:rtl/>
                        </w:rPr>
                        <w:t xml:space="preserve">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Bodytext"/>
          <w:rFonts w:cs="B Nazanin" w:hint="cs"/>
          <w:rtl/>
        </w:rPr>
        <w:t xml:space="preserve">   </w:t>
      </w:r>
      <w:r w:rsidRPr="003D4691">
        <w:rPr>
          <w:rStyle w:val="Bodytext"/>
          <w:rFonts w:cs="B Nazanin" w:hint="cs"/>
          <w:b/>
          <w:bCs/>
          <w:rtl/>
        </w:rPr>
        <w:t xml:space="preserve">  </w:t>
      </w:r>
      <w:r w:rsidRPr="003D4691">
        <w:rPr>
          <w:rStyle w:val="Bodytext"/>
          <w:rFonts w:cs="B Nazanin"/>
          <w:b/>
          <w:bCs/>
          <w:rtl/>
        </w:rPr>
        <w:t>و</w:t>
      </w:r>
      <w:r w:rsidRPr="00420D13">
        <w:rPr>
          <w:rStyle w:val="Bodytext"/>
          <w:rFonts w:cs="B Nazanin" w:hint="cs"/>
          <w:b/>
          <w:bCs/>
          <w:rtl/>
        </w:rPr>
        <w:t>)</w:t>
      </w:r>
      <w:r w:rsidRPr="00420D13">
        <w:rPr>
          <w:rStyle w:val="Bodytext"/>
          <w:rFonts w:cs="B Nazanin"/>
          <w:b/>
          <w:bCs/>
          <w:rtl/>
        </w:rPr>
        <w:t xml:space="preserve"> مشخصات استاد راهنما</w:t>
      </w:r>
    </w:p>
    <w:p w:rsidR="00B2446C" w:rsidRPr="004F39ED" w:rsidRDefault="00B2446C" w:rsidP="00B2446C">
      <w:pPr>
        <w:pStyle w:val="BodyText1"/>
        <w:spacing w:after="240"/>
        <w:ind w:firstLine="700"/>
        <w:rPr>
          <w:rFonts w:cs="B Nazanin"/>
          <w:rtl/>
        </w:rPr>
      </w:pPr>
    </w:p>
    <w:p w:rsidR="00420D13" w:rsidRDefault="00B2446C" w:rsidP="00420D13">
      <w:pPr>
        <w:pStyle w:val="BodyText1"/>
        <w:spacing w:after="240"/>
        <w:ind w:firstLine="0"/>
        <w:rPr>
          <w:rStyle w:val="Bodytext"/>
          <w:rFonts w:cs="B Nazanin"/>
          <w:b/>
          <w:bCs/>
          <w:rtl/>
        </w:rPr>
      </w:pPr>
      <w:r w:rsidRPr="003D4691">
        <w:rPr>
          <w:rStyle w:val="Bodytext"/>
          <w:rFonts w:cs="B Nazanin" w:hint="cs"/>
          <w:b/>
          <w:bCs/>
          <w:rtl/>
        </w:rPr>
        <w:t xml:space="preserve">     </w:t>
      </w:r>
      <w:r w:rsidRPr="00420D13">
        <w:rPr>
          <w:rStyle w:val="Bodytext"/>
          <w:rFonts w:cs="B Nazanin"/>
          <w:b/>
          <w:bCs/>
          <w:rtl/>
        </w:rPr>
        <w:t>ز</w:t>
      </w:r>
      <w:r w:rsidRPr="00420D13">
        <w:rPr>
          <w:rStyle w:val="Bodytext"/>
          <w:rFonts w:cs="B Nazanin" w:hint="cs"/>
          <w:b/>
          <w:bCs/>
          <w:rtl/>
        </w:rPr>
        <w:t>)</w:t>
      </w:r>
      <w:r w:rsidRPr="00420D13">
        <w:rPr>
          <w:rStyle w:val="Bodytext"/>
          <w:rFonts w:cs="B Nazanin"/>
          <w:b/>
          <w:bCs/>
          <w:rtl/>
        </w:rPr>
        <w:t xml:space="preserve"> توضیحات استاد راهنما در خصوص هر یک از بندهای (ج) تا (ه</w:t>
      </w:r>
      <w:r w:rsidR="003D4691">
        <w:rPr>
          <w:rStyle w:val="Bodytext"/>
          <w:rFonts w:cs="B Nazanin" w:hint="cs"/>
          <w:b/>
          <w:bCs/>
          <w:rtl/>
        </w:rPr>
        <w:t>)</w:t>
      </w:r>
    </w:p>
    <w:p w:rsidR="00420D13" w:rsidRDefault="00420D13" w:rsidP="00420D13">
      <w:pPr>
        <w:pStyle w:val="BodyText1"/>
        <w:spacing w:after="0"/>
        <w:ind w:firstLine="0"/>
        <w:rPr>
          <w:rStyle w:val="Bodytext"/>
          <w:rFonts w:cs="B Nazanin"/>
          <w:b/>
          <w:bCs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355D81" wp14:editId="78511539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6256987" cy="266700"/>
                <wp:effectExtent l="0" t="0" r="1079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87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D13" w:rsidRDefault="00420D13" w:rsidP="00420D13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55D81" id="Text Box 10" o:spid="_x0000_s1036" type="#_x0000_t202" style="position:absolute;left:0;text-align:left;margin-left:0;margin-top:1.05pt;width:492.7pt;height:21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" fillcolor="white [3201]" strokeweight=".5pt">
                <v:textbox>
                  <w:txbxContent>
                    <w:p w:rsidR="00420D13" w:rsidRDefault="00420D13" w:rsidP="00420D13">
                      <w:pPr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446C" w:rsidRPr="004F39ED" w:rsidRDefault="00410842" w:rsidP="00420D13">
      <w:pPr>
        <w:pStyle w:val="BodyText1"/>
        <w:spacing w:before="480" w:after="600"/>
        <w:ind w:firstLine="0"/>
        <w:rPr>
          <w:rFonts w:cs="B Nazanin"/>
          <w:rtl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BE0702" wp14:editId="161FD383">
                <wp:simplePos x="0" y="0"/>
                <wp:positionH relativeFrom="column">
                  <wp:posOffset>4605020</wp:posOffset>
                </wp:positionH>
                <wp:positionV relativeFrom="paragraph">
                  <wp:posOffset>314960</wp:posOffset>
                </wp:positionV>
                <wp:extent cx="184150" cy="177165"/>
                <wp:effectExtent l="0" t="0" r="25400" b="133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177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Default="00B2446C" w:rsidP="00B2446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E0702" id="Text Box 11" o:spid="_x0000_s1037" type="#_x0000_t202" style="position:absolute;left:0;text-align:left;margin-left:362.6pt;margin-top:24.8pt;width:14.5pt;height:13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" fillcolor="white [3201]" strokeweight=".5pt">
                <v:textbox>
                  <w:txbxContent>
                    <w:p w:rsidR="00B2446C" w:rsidRDefault="00B2446C" w:rsidP="00B2446C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0D13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AB0CA3" wp14:editId="35109BDD">
                <wp:simplePos x="0" y="0"/>
                <wp:positionH relativeFrom="column">
                  <wp:posOffset>1855470</wp:posOffset>
                </wp:positionH>
                <wp:positionV relativeFrom="paragraph">
                  <wp:posOffset>314960</wp:posOffset>
                </wp:positionV>
                <wp:extent cx="184245" cy="177421"/>
                <wp:effectExtent l="0" t="0" r="25400" b="133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45" cy="177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46C" w:rsidRPr="00420D13" w:rsidRDefault="00B2446C" w:rsidP="00420D13">
                            <w:pPr>
                              <w:pStyle w:val="BodyText1"/>
                              <w:spacing w:after="240"/>
                              <w:ind w:left="8120" w:firstLine="0"/>
                              <w:rPr>
                                <w:rStyle w:val="Bodytext"/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B0CA3" id="Text Box 12" o:spid="_x0000_s1038" type="#_x0000_t202" style="position:absolute;left:0;text-align:left;margin-left:146.1pt;margin-top:24.8pt;width:14.5pt;height:13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" fillcolor="white [3201]" strokeweight=".5pt">
                <v:textbox>
                  <w:txbxContent>
                    <w:p w:rsidR="00B2446C" w:rsidRPr="00420D13" w:rsidRDefault="00B2446C" w:rsidP="00420D13">
                      <w:pPr>
                        <w:pStyle w:val="BodyText1"/>
                        <w:spacing w:after="240"/>
                        <w:ind w:left="8120" w:firstLine="0"/>
                        <w:rPr>
                          <w:rStyle w:val="Bodytext"/>
                          <w:rFonts w:cs="B Nazanin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446C" w:rsidRPr="004F39ED">
        <w:rPr>
          <w:rStyle w:val="Bodytext"/>
          <w:rFonts w:cs="B Nazanin"/>
          <w:rtl/>
        </w:rPr>
        <w:t>متن کامل پایان نامه تحویل اینجانب نشده است</w:t>
      </w:r>
      <w:r w:rsidR="00B2446C">
        <w:rPr>
          <w:rStyle w:val="Bodytext"/>
          <w:rFonts w:cs="B Nazanin" w:hint="cs"/>
          <w:rtl/>
        </w:rPr>
        <w:t xml:space="preserve">                      </w:t>
      </w:r>
      <w:r w:rsidR="00B2446C" w:rsidRPr="004F39ED">
        <w:rPr>
          <w:rStyle w:val="Bodytext"/>
          <w:rFonts w:cs="B Nazanin"/>
          <w:rtl/>
        </w:rPr>
        <w:t xml:space="preserve"> متن</w:t>
      </w:r>
      <w:r w:rsidR="00B2446C">
        <w:rPr>
          <w:rStyle w:val="Bodytext"/>
          <w:rFonts w:cs="B Nazanin"/>
          <w:rtl/>
        </w:rPr>
        <w:t xml:space="preserve"> کامل پایان نامه تحویل اینجانب </w:t>
      </w:r>
      <w:r w:rsidR="00B2446C" w:rsidRPr="004F39ED">
        <w:rPr>
          <w:rStyle w:val="Bodytext"/>
          <w:rFonts w:cs="B Nazanin"/>
          <w:rtl/>
        </w:rPr>
        <w:t xml:space="preserve">شده است </w:t>
      </w:r>
    </w:p>
    <w:p w:rsidR="00D61481" w:rsidRPr="004F39ED" w:rsidRDefault="00B2446C" w:rsidP="00CB1D8A">
      <w:pPr>
        <w:pStyle w:val="BodyText1"/>
        <w:spacing w:after="0"/>
        <w:rPr>
          <w:rFonts w:cs="B Nazanin"/>
          <w:rtl/>
        </w:rPr>
      </w:pPr>
      <w:r w:rsidRPr="00CB1D8A">
        <w:rPr>
          <w:rFonts w:cs="B Zar" w:hint="cs"/>
          <w:rtl/>
          <w:lang w:bidi="fa-IR"/>
        </w:rPr>
        <w:t xml:space="preserve">                امضا</w:t>
      </w:r>
      <w:r w:rsidR="00420D13" w:rsidRPr="00CB1D8A">
        <w:rPr>
          <w:rFonts w:cs="B Zar" w:hint="cs"/>
          <w:rtl/>
          <w:lang w:bidi="fa-IR"/>
        </w:rPr>
        <w:t>ی</w:t>
      </w:r>
      <w:r w:rsidRPr="00CB1D8A">
        <w:rPr>
          <w:rFonts w:cs="B Zar" w:hint="cs"/>
          <w:rtl/>
          <w:lang w:bidi="fa-IR"/>
        </w:rPr>
        <w:t xml:space="preserve"> استاد راهنما</w:t>
      </w:r>
      <w:r>
        <w:rPr>
          <w:rStyle w:val="Bodytext"/>
          <w:rFonts w:cs="B Nazanin" w:hint="cs"/>
          <w:rtl/>
        </w:rPr>
        <w:t xml:space="preserve">                                          </w:t>
      </w:r>
      <w:r w:rsidR="00CB1D8A" w:rsidRPr="007F29C5">
        <w:rPr>
          <w:rFonts w:cs="B Zar" w:hint="cs"/>
          <w:rtl/>
          <w:lang w:bidi="fa-IR"/>
        </w:rPr>
        <w:t xml:space="preserve">نام و نام خانوادگي </w:t>
      </w:r>
      <w:bookmarkStart w:id="1" w:name="_GoBack"/>
      <w:bookmarkEnd w:id="1"/>
      <w:r w:rsidR="00CB1D8A" w:rsidRPr="007F29C5">
        <w:rPr>
          <w:rFonts w:cs="B Zar" w:hint="cs"/>
          <w:rtl/>
          <w:lang w:bidi="fa-IR"/>
        </w:rPr>
        <w:t>سرپرست تحصيلات تكميلي دانشكده</w:t>
      </w:r>
    </w:p>
    <w:sectPr w:rsidR="00D61481" w:rsidRPr="004F39ED" w:rsidSect="006C4F8E">
      <w:pgSz w:w="11906" w:h="16838" w:code="9"/>
      <w:pgMar w:top="180" w:right="567" w:bottom="249" w:left="567" w:header="709" w:footer="3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D74" w:rsidRDefault="00CC6D74">
      <w:r>
        <w:separator/>
      </w:r>
    </w:p>
  </w:endnote>
  <w:endnote w:type="continuationSeparator" w:id="0">
    <w:p w:rsidR="00CC6D74" w:rsidRDefault="00CC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D74" w:rsidRDefault="00CC6D74">
      <w:r>
        <w:separator/>
      </w:r>
    </w:p>
  </w:footnote>
  <w:footnote w:type="continuationSeparator" w:id="0">
    <w:p w:rsidR="00CC6D74" w:rsidRDefault="00CC6D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B6"/>
    <w:rsid w:val="000323E2"/>
    <w:rsid w:val="00037C0F"/>
    <w:rsid w:val="0004526B"/>
    <w:rsid w:val="00077CAE"/>
    <w:rsid w:val="000963F1"/>
    <w:rsid w:val="000A05B6"/>
    <w:rsid w:val="000B2627"/>
    <w:rsid w:val="000E4ADC"/>
    <w:rsid w:val="000E5BF2"/>
    <w:rsid w:val="000F4311"/>
    <w:rsid w:val="00130AE6"/>
    <w:rsid w:val="0017323B"/>
    <w:rsid w:val="00192A6E"/>
    <w:rsid w:val="001A539C"/>
    <w:rsid w:val="001B3BE0"/>
    <w:rsid w:val="0023499A"/>
    <w:rsid w:val="00246EF7"/>
    <w:rsid w:val="002546A8"/>
    <w:rsid w:val="00286959"/>
    <w:rsid w:val="002C4293"/>
    <w:rsid w:val="002C448F"/>
    <w:rsid w:val="00316064"/>
    <w:rsid w:val="00324B07"/>
    <w:rsid w:val="003323CA"/>
    <w:rsid w:val="0038149A"/>
    <w:rsid w:val="003858AF"/>
    <w:rsid w:val="003A20DD"/>
    <w:rsid w:val="003B0413"/>
    <w:rsid w:val="003D111C"/>
    <w:rsid w:val="003D4691"/>
    <w:rsid w:val="00410842"/>
    <w:rsid w:val="00420D13"/>
    <w:rsid w:val="00443EDE"/>
    <w:rsid w:val="004B3163"/>
    <w:rsid w:val="004B7BF0"/>
    <w:rsid w:val="004D1C5B"/>
    <w:rsid w:val="004E20B1"/>
    <w:rsid w:val="00517C68"/>
    <w:rsid w:val="00560C5E"/>
    <w:rsid w:val="005D76B7"/>
    <w:rsid w:val="005E0B7F"/>
    <w:rsid w:val="005F5B03"/>
    <w:rsid w:val="00643309"/>
    <w:rsid w:val="006C4F8E"/>
    <w:rsid w:val="006F04EF"/>
    <w:rsid w:val="0071492C"/>
    <w:rsid w:val="0073350E"/>
    <w:rsid w:val="00734E66"/>
    <w:rsid w:val="007A03B9"/>
    <w:rsid w:val="007A55D8"/>
    <w:rsid w:val="007C2BBA"/>
    <w:rsid w:val="007C5F63"/>
    <w:rsid w:val="007D7396"/>
    <w:rsid w:val="007E7F33"/>
    <w:rsid w:val="00825181"/>
    <w:rsid w:val="008325BA"/>
    <w:rsid w:val="0084133D"/>
    <w:rsid w:val="00870628"/>
    <w:rsid w:val="00896C5A"/>
    <w:rsid w:val="0096709D"/>
    <w:rsid w:val="0097035E"/>
    <w:rsid w:val="00980270"/>
    <w:rsid w:val="009D465F"/>
    <w:rsid w:val="00A23E18"/>
    <w:rsid w:val="00A251FD"/>
    <w:rsid w:val="00A40CA2"/>
    <w:rsid w:val="00A82632"/>
    <w:rsid w:val="00A84402"/>
    <w:rsid w:val="00AC62D5"/>
    <w:rsid w:val="00AE53F1"/>
    <w:rsid w:val="00AF199C"/>
    <w:rsid w:val="00B023EF"/>
    <w:rsid w:val="00B2254E"/>
    <w:rsid w:val="00B2446C"/>
    <w:rsid w:val="00B3062F"/>
    <w:rsid w:val="00B600B0"/>
    <w:rsid w:val="00B8014F"/>
    <w:rsid w:val="00B84634"/>
    <w:rsid w:val="00BD28E6"/>
    <w:rsid w:val="00BE4674"/>
    <w:rsid w:val="00BF209B"/>
    <w:rsid w:val="00C01DA7"/>
    <w:rsid w:val="00C261AD"/>
    <w:rsid w:val="00C34FC3"/>
    <w:rsid w:val="00C72BDA"/>
    <w:rsid w:val="00C9214D"/>
    <w:rsid w:val="00CB1D8A"/>
    <w:rsid w:val="00CC6D74"/>
    <w:rsid w:val="00CD2BC2"/>
    <w:rsid w:val="00D15AED"/>
    <w:rsid w:val="00D35FA1"/>
    <w:rsid w:val="00D601DF"/>
    <w:rsid w:val="00D61481"/>
    <w:rsid w:val="00D6772A"/>
    <w:rsid w:val="00D740F7"/>
    <w:rsid w:val="00DC2734"/>
    <w:rsid w:val="00DE2AA1"/>
    <w:rsid w:val="00DF4B9E"/>
    <w:rsid w:val="00E32E84"/>
    <w:rsid w:val="00E74033"/>
    <w:rsid w:val="00E74853"/>
    <w:rsid w:val="00E82529"/>
    <w:rsid w:val="00ED7DD9"/>
    <w:rsid w:val="00F52854"/>
    <w:rsid w:val="00F5301B"/>
    <w:rsid w:val="00F61E19"/>
    <w:rsid w:val="00FB282C"/>
    <w:rsid w:val="00FD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C3B8906-5CB6-45F4-9BA9-8678A5BE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2C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1492C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99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FB282C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2254E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DefaultParagraphFont"/>
    <w:link w:val="BodyText1"/>
    <w:rsid w:val="00D61481"/>
    <w:rPr>
      <w:rFonts w:ascii="Arial" w:eastAsia="Arial" w:hAnsi="Arial" w:cs="Arial"/>
      <w:b/>
      <w:bCs/>
      <w:sz w:val="22"/>
      <w:szCs w:val="22"/>
    </w:rPr>
  </w:style>
  <w:style w:type="character" w:customStyle="1" w:styleId="Tablecaption">
    <w:name w:val="Table caption_"/>
    <w:basedOn w:val="DefaultParagraphFont"/>
    <w:link w:val="Tablecaption0"/>
    <w:rsid w:val="00D61481"/>
    <w:rPr>
      <w:rFonts w:ascii="Arial" w:eastAsia="Arial" w:hAnsi="Arial" w:cs="Arial"/>
      <w:b/>
      <w:bCs/>
      <w:sz w:val="22"/>
      <w:szCs w:val="22"/>
    </w:rPr>
  </w:style>
  <w:style w:type="character" w:customStyle="1" w:styleId="Other">
    <w:name w:val="Other_"/>
    <w:basedOn w:val="DefaultParagraphFont"/>
    <w:link w:val="Other0"/>
    <w:rsid w:val="00D61481"/>
    <w:rPr>
      <w:rFonts w:ascii="Arial" w:eastAsia="Arial" w:hAnsi="Arial" w:cs="Arial"/>
      <w:b/>
      <w:bCs/>
      <w:sz w:val="22"/>
      <w:szCs w:val="22"/>
    </w:rPr>
  </w:style>
  <w:style w:type="character" w:customStyle="1" w:styleId="Heading2">
    <w:name w:val="Heading #2_"/>
    <w:basedOn w:val="DefaultParagraphFont"/>
    <w:link w:val="Heading20"/>
    <w:rsid w:val="00D61481"/>
    <w:rPr>
      <w:rFonts w:ascii="Arial" w:eastAsia="Arial" w:hAnsi="Arial" w:cs="Arial"/>
    </w:rPr>
  </w:style>
  <w:style w:type="paragraph" w:customStyle="1" w:styleId="BodyText1">
    <w:name w:val="Body Text1"/>
    <w:basedOn w:val="Normal"/>
    <w:link w:val="Bodytext"/>
    <w:qFormat/>
    <w:rsid w:val="00D61481"/>
    <w:pPr>
      <w:widowControl w:val="0"/>
      <w:spacing w:after="280"/>
      <w:ind w:firstLine="400"/>
    </w:pPr>
    <w:rPr>
      <w:rFonts w:ascii="Arial" w:eastAsia="Arial" w:hAnsi="Arial" w:cs="Arial"/>
      <w:b/>
      <w:bCs/>
      <w:sz w:val="22"/>
      <w:szCs w:val="22"/>
    </w:rPr>
  </w:style>
  <w:style w:type="paragraph" w:customStyle="1" w:styleId="Tablecaption0">
    <w:name w:val="Table caption"/>
    <w:basedOn w:val="Normal"/>
    <w:link w:val="Tablecaption"/>
    <w:rsid w:val="00D61481"/>
    <w:pPr>
      <w:widowContro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Other0">
    <w:name w:val="Other"/>
    <w:basedOn w:val="Normal"/>
    <w:link w:val="Other"/>
    <w:rsid w:val="00D61481"/>
    <w:pPr>
      <w:widowControl w:val="0"/>
      <w:spacing w:after="280"/>
      <w:ind w:firstLine="400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20">
    <w:name w:val="Heading #2"/>
    <w:basedOn w:val="Normal"/>
    <w:link w:val="Heading2"/>
    <w:rsid w:val="00D61481"/>
    <w:pPr>
      <w:widowControl w:val="0"/>
      <w:spacing w:after="1000"/>
      <w:ind w:firstLine="520"/>
      <w:outlineLvl w:val="1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rash\My%20Documents\Letter\A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A4</Template>
  <TotalTime>16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Hafezi_09133111593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ParsTarh</dc:creator>
  <cp:keywords/>
  <dc:description/>
  <cp:lastModifiedBy>user</cp:lastModifiedBy>
  <cp:revision>9</cp:revision>
  <cp:lastPrinted>2026-09-06T08:51:00Z</cp:lastPrinted>
  <dcterms:created xsi:type="dcterms:W3CDTF">2026-09-06T08:52:00Z</dcterms:created>
  <dcterms:modified xsi:type="dcterms:W3CDTF">2026-09-21T08:11:00Z</dcterms:modified>
</cp:coreProperties>
</file>